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EB86" w14:textId="77777777" w:rsidR="00CF7028" w:rsidRPr="006E37D2" w:rsidRDefault="004853CE" w:rsidP="004853CE">
      <w:pPr>
        <w:rPr>
          <w:rFonts w:ascii="Times New Roman" w:eastAsia="Arial" w:hAnsi="Times New Roman"/>
        </w:rPr>
      </w:pPr>
      <w:r w:rsidRPr="006E37D2">
        <w:rPr>
          <w:rFonts w:ascii="Times New Roman" w:eastAsia="Arial" w:hAnsi="Times New Roman"/>
        </w:rPr>
        <w:br w:type="page"/>
      </w:r>
    </w:p>
    <w:sectPr w:rsidR="00CF7028" w:rsidRPr="006E37D2" w:rsidSect="00E23EA7">
      <w:headerReference w:type="default" r:id="rId8"/>
      <w:headerReference w:type="first" r:id="rId9"/>
      <w:footerReference w:type="first" r:id="rId10"/>
      <w:type w:val="continuous"/>
      <w:pgSz w:w="11899" w:h="16841" w:code="9"/>
      <w:pgMar w:top="720" w:right="567" w:bottom="1702" w:left="1077" w:header="283" w:footer="3231" w:gutter="0"/>
      <w:pgNumType w:start="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513A" w14:textId="77777777" w:rsidR="00A74D68" w:rsidRDefault="00A74D68">
      <w:r>
        <w:separator/>
      </w:r>
    </w:p>
  </w:endnote>
  <w:endnote w:type="continuationSeparator" w:id="0">
    <w:p w14:paraId="17E63A1C" w14:textId="77777777" w:rsidR="00A74D68" w:rsidRDefault="00A7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70" w:rightFromText="170" w:vertAnchor="page" w:horzAnchor="page" w:tblpX="449" w:tblpY="10972"/>
      <w:tblW w:w="0" w:type="auto"/>
      <w:tblBorders>
        <w:lef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4"/>
      <w:gridCol w:w="397"/>
    </w:tblGrid>
    <w:tr w:rsidR="00C27D42" w:rsidRPr="00F44E48" w14:paraId="0EB54923" w14:textId="77777777">
      <w:trPr>
        <w:cantSplit/>
        <w:trHeight w:hRule="exact" w:val="1418"/>
      </w:trPr>
      <w:tc>
        <w:tcPr>
          <w:tcW w:w="284" w:type="dxa"/>
          <w:tcBorders>
            <w:top w:val="single" w:sz="12" w:space="0" w:color="auto"/>
            <w:bottom w:val="single" w:sz="12" w:space="0" w:color="auto"/>
          </w:tcBorders>
          <w:textDirection w:val="btLr"/>
          <w:vAlign w:val="center"/>
        </w:tcPr>
        <w:p w14:paraId="183176A4" w14:textId="77777777" w:rsidR="00C27D42" w:rsidRPr="00F44E48" w:rsidRDefault="00C27D42" w:rsidP="0011428C">
          <w:pPr>
            <w:ind w:left="113" w:right="113"/>
            <w:rPr>
              <w:rFonts w:ascii="Times New Roman" w:hAnsi="Times New Roman"/>
              <w:sz w:val="20"/>
            </w:rPr>
          </w:pPr>
          <w:proofErr w:type="spellStart"/>
          <w:r w:rsidRPr="00F44E48">
            <w:rPr>
              <w:rFonts w:ascii="Times New Roman" w:hAnsi="Times New Roman"/>
              <w:sz w:val="20"/>
            </w:rPr>
            <w:t>Взам.инв</w:t>
          </w:r>
          <w:proofErr w:type="spellEnd"/>
          <w:r w:rsidRPr="00F44E48">
            <w:rPr>
              <w:rFonts w:ascii="Times New Roman" w:hAnsi="Times New Roman"/>
              <w:sz w:val="20"/>
            </w:rPr>
            <w:t>.№</w:t>
          </w:r>
        </w:p>
      </w:tc>
      <w:tc>
        <w:tcPr>
          <w:tcW w:w="397" w:type="dxa"/>
          <w:tcBorders>
            <w:top w:val="single" w:sz="12" w:space="0" w:color="auto"/>
            <w:bottom w:val="single" w:sz="12" w:space="0" w:color="auto"/>
          </w:tcBorders>
          <w:textDirection w:val="btLr"/>
          <w:vAlign w:val="center"/>
        </w:tcPr>
        <w:p w14:paraId="3CA12FD8" w14:textId="77777777" w:rsidR="00C27D42" w:rsidRPr="00F44E48" w:rsidRDefault="00C27D42" w:rsidP="0011428C">
          <w:pPr>
            <w:ind w:left="113" w:right="113"/>
            <w:jc w:val="both"/>
            <w:rPr>
              <w:rFonts w:ascii="Times New Roman" w:hAnsi="Times New Roman"/>
              <w:sz w:val="20"/>
            </w:rPr>
          </w:pPr>
        </w:p>
      </w:tc>
    </w:tr>
    <w:tr w:rsidR="00C27D42" w:rsidRPr="00F44E48" w14:paraId="29055644" w14:textId="77777777">
      <w:trPr>
        <w:cantSplit/>
        <w:trHeight w:hRule="exact" w:val="1985"/>
      </w:trPr>
      <w:tc>
        <w:tcPr>
          <w:tcW w:w="284" w:type="dxa"/>
          <w:tcBorders>
            <w:top w:val="nil"/>
            <w:bottom w:val="nil"/>
          </w:tcBorders>
          <w:textDirection w:val="btLr"/>
          <w:vAlign w:val="center"/>
        </w:tcPr>
        <w:p w14:paraId="5BC38B1F" w14:textId="77777777" w:rsidR="00C27D42" w:rsidRPr="00F44E48" w:rsidRDefault="00C27D42" w:rsidP="0011428C">
          <w:pPr>
            <w:ind w:left="113" w:right="113"/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sz w:val="20"/>
            </w:rPr>
            <w:t>Подпись и дата</w:t>
          </w:r>
        </w:p>
      </w:tc>
      <w:tc>
        <w:tcPr>
          <w:tcW w:w="397" w:type="dxa"/>
          <w:tcBorders>
            <w:top w:val="nil"/>
            <w:bottom w:val="nil"/>
          </w:tcBorders>
          <w:textDirection w:val="btLr"/>
          <w:vAlign w:val="center"/>
        </w:tcPr>
        <w:p w14:paraId="77BD0212" w14:textId="77777777" w:rsidR="00C27D42" w:rsidRPr="00F44E48" w:rsidRDefault="00C27D42" w:rsidP="0011428C">
          <w:pPr>
            <w:ind w:left="113" w:right="113"/>
            <w:jc w:val="both"/>
            <w:rPr>
              <w:rFonts w:ascii="Times New Roman" w:hAnsi="Times New Roman"/>
              <w:sz w:val="20"/>
            </w:rPr>
          </w:pPr>
        </w:p>
      </w:tc>
    </w:tr>
    <w:tr w:rsidR="00C27D42" w:rsidRPr="00F44E48" w14:paraId="79AF385E" w14:textId="77777777">
      <w:trPr>
        <w:cantSplit/>
        <w:trHeight w:val="1514"/>
      </w:trPr>
      <w:tc>
        <w:tcPr>
          <w:tcW w:w="284" w:type="dxa"/>
          <w:tcBorders>
            <w:top w:val="single" w:sz="12" w:space="0" w:color="auto"/>
            <w:bottom w:val="single" w:sz="12" w:space="0" w:color="auto"/>
          </w:tcBorders>
          <w:textDirection w:val="btLr"/>
          <w:vAlign w:val="center"/>
        </w:tcPr>
        <w:p w14:paraId="4CCB2D91" w14:textId="77777777" w:rsidR="00C27D42" w:rsidRPr="00F44E48" w:rsidRDefault="00C27D42" w:rsidP="0011428C">
          <w:pPr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sz w:val="20"/>
            </w:rPr>
            <w:t>Инв. № подл.</w:t>
          </w:r>
        </w:p>
      </w:tc>
      <w:tc>
        <w:tcPr>
          <w:tcW w:w="397" w:type="dxa"/>
          <w:tcBorders>
            <w:top w:val="single" w:sz="12" w:space="0" w:color="auto"/>
            <w:bottom w:val="single" w:sz="12" w:space="0" w:color="auto"/>
          </w:tcBorders>
          <w:textDirection w:val="btLr"/>
          <w:vAlign w:val="center"/>
        </w:tcPr>
        <w:p w14:paraId="299FFCBA" w14:textId="77777777" w:rsidR="00C27D42" w:rsidRPr="00F44E48" w:rsidRDefault="00C27D42" w:rsidP="0011428C">
          <w:pPr>
            <w:ind w:left="113" w:right="113"/>
            <w:jc w:val="both"/>
            <w:rPr>
              <w:rFonts w:ascii="Times New Roman" w:hAnsi="Times New Roman"/>
              <w:sz w:val="20"/>
            </w:rPr>
          </w:pPr>
        </w:p>
      </w:tc>
    </w:tr>
  </w:tbl>
  <w:p w14:paraId="52127551" w14:textId="77777777" w:rsidR="00C27D42" w:rsidRPr="00F44E48" w:rsidRDefault="00C27D42" w:rsidP="007F6839">
    <w:pPr>
      <w:rPr>
        <w:rFonts w:ascii="Times New Roman" w:hAnsi="Times New Roman"/>
        <w:vanish/>
      </w:rPr>
    </w:pPr>
  </w:p>
  <w:tbl>
    <w:tblPr>
      <w:tblpPr w:leftFromText="181" w:rightFromText="181" w:vertAnchor="page" w:horzAnchor="margin" w:tblpX="99" w:tblpY="13609"/>
      <w:tblW w:w="10376" w:type="dxa"/>
      <w:tblLayout w:type="fixed"/>
      <w:tblCellMar>
        <w:left w:w="57" w:type="dxa"/>
        <w:right w:w="0" w:type="dxa"/>
      </w:tblCellMar>
      <w:tblLook w:val="0000" w:firstRow="0" w:lastRow="0" w:firstColumn="0" w:lastColumn="0" w:noHBand="0" w:noVBand="0"/>
    </w:tblPr>
    <w:tblGrid>
      <w:gridCol w:w="561"/>
      <w:gridCol w:w="630"/>
      <w:gridCol w:w="492"/>
      <w:gridCol w:w="642"/>
      <w:gridCol w:w="761"/>
      <w:gridCol w:w="561"/>
      <w:gridCol w:w="3924"/>
      <w:gridCol w:w="842"/>
      <w:gridCol w:w="842"/>
      <w:gridCol w:w="1121"/>
    </w:tblGrid>
    <w:tr w:rsidR="00C27D42" w:rsidRPr="00F44E48" w14:paraId="35C7964D" w14:textId="77777777" w:rsidTr="00A15859">
      <w:trPr>
        <w:cantSplit/>
        <w:trHeight w:hRule="exact" w:val="284"/>
      </w:trPr>
      <w:tc>
        <w:tcPr>
          <w:tcW w:w="561" w:type="dxa"/>
          <w:tcBorders>
            <w:top w:val="single" w:sz="12" w:space="0" w:color="auto"/>
            <w:bottom w:val="single" w:sz="6" w:space="0" w:color="auto"/>
            <w:right w:val="single" w:sz="12" w:space="0" w:color="auto"/>
          </w:tcBorders>
        </w:tcPr>
        <w:p w14:paraId="292B9857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630" w:type="dxa"/>
          <w:tcBorders>
            <w:top w:val="single" w:sz="12" w:space="0" w:color="auto"/>
            <w:bottom w:val="single" w:sz="6" w:space="0" w:color="auto"/>
            <w:right w:val="single" w:sz="12" w:space="0" w:color="auto"/>
          </w:tcBorders>
        </w:tcPr>
        <w:p w14:paraId="08801B60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492" w:type="dxa"/>
          <w:tcBorders>
            <w:top w:val="single" w:sz="12" w:space="0" w:color="auto"/>
            <w:bottom w:val="single" w:sz="6" w:space="0" w:color="auto"/>
            <w:right w:val="single" w:sz="12" w:space="0" w:color="auto"/>
          </w:tcBorders>
        </w:tcPr>
        <w:p w14:paraId="35A6D637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642" w:type="dxa"/>
          <w:tcBorders>
            <w:top w:val="single" w:sz="12" w:space="0" w:color="auto"/>
            <w:bottom w:val="single" w:sz="6" w:space="0" w:color="auto"/>
            <w:right w:val="single" w:sz="12" w:space="0" w:color="auto"/>
          </w:tcBorders>
        </w:tcPr>
        <w:p w14:paraId="5C74D97D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761" w:type="dxa"/>
          <w:tcBorders>
            <w:top w:val="single" w:sz="12" w:space="0" w:color="auto"/>
            <w:bottom w:val="single" w:sz="6" w:space="0" w:color="auto"/>
            <w:right w:val="single" w:sz="12" w:space="0" w:color="auto"/>
          </w:tcBorders>
        </w:tcPr>
        <w:p w14:paraId="09C884A1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561" w:type="dxa"/>
          <w:tcBorders>
            <w:top w:val="single" w:sz="12" w:space="0" w:color="auto"/>
            <w:bottom w:val="single" w:sz="6" w:space="0" w:color="auto"/>
            <w:right w:val="single" w:sz="12" w:space="0" w:color="auto"/>
          </w:tcBorders>
        </w:tcPr>
        <w:p w14:paraId="6C94BD66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6729" w:type="dxa"/>
          <w:gridSpan w:val="4"/>
          <w:vMerge w:val="restart"/>
          <w:tcBorders>
            <w:top w:val="single" w:sz="12" w:space="0" w:color="auto"/>
          </w:tcBorders>
          <w:vAlign w:val="center"/>
        </w:tcPr>
        <w:p w14:paraId="2132D2A4" w14:textId="77777777" w:rsidR="00C27D42" w:rsidRPr="00F44E48" w:rsidRDefault="000A5FD4" w:rsidP="00D67673">
          <w:pPr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eastAsia="Arial" w:hAnsi="Times New Roman"/>
              <w:szCs w:val="24"/>
            </w:rPr>
            <w:t>Название объекта</w:t>
          </w:r>
        </w:p>
      </w:tc>
    </w:tr>
    <w:tr w:rsidR="00C27D42" w:rsidRPr="00F44E48" w14:paraId="6C35A413" w14:textId="77777777" w:rsidTr="00A15859">
      <w:trPr>
        <w:cantSplit/>
        <w:trHeight w:hRule="exact" w:val="284"/>
      </w:trPr>
      <w:tc>
        <w:tcPr>
          <w:tcW w:w="561" w:type="dxa"/>
          <w:tcBorders>
            <w:right w:val="single" w:sz="12" w:space="0" w:color="auto"/>
          </w:tcBorders>
        </w:tcPr>
        <w:p w14:paraId="44DDCEB4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630" w:type="dxa"/>
          <w:tcBorders>
            <w:right w:val="single" w:sz="12" w:space="0" w:color="auto"/>
          </w:tcBorders>
        </w:tcPr>
        <w:p w14:paraId="0C4FBB37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492" w:type="dxa"/>
          <w:tcBorders>
            <w:right w:val="single" w:sz="12" w:space="0" w:color="auto"/>
          </w:tcBorders>
        </w:tcPr>
        <w:p w14:paraId="69CDEF11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642" w:type="dxa"/>
          <w:tcBorders>
            <w:right w:val="single" w:sz="12" w:space="0" w:color="auto"/>
          </w:tcBorders>
        </w:tcPr>
        <w:p w14:paraId="1C5940F6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761" w:type="dxa"/>
          <w:tcBorders>
            <w:right w:val="single" w:sz="12" w:space="0" w:color="auto"/>
          </w:tcBorders>
        </w:tcPr>
        <w:p w14:paraId="271DD26B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561" w:type="dxa"/>
          <w:tcBorders>
            <w:right w:val="single" w:sz="12" w:space="0" w:color="auto"/>
          </w:tcBorders>
        </w:tcPr>
        <w:p w14:paraId="3E1E1D6D" w14:textId="77777777" w:rsidR="00C27D42" w:rsidRPr="00F44E48" w:rsidRDefault="00C27D42" w:rsidP="0033703D">
          <w:pPr>
            <w:ind w:right="-142"/>
            <w:rPr>
              <w:rFonts w:ascii="Times New Roman" w:hAnsi="Times New Roman"/>
            </w:rPr>
          </w:pPr>
        </w:p>
      </w:tc>
      <w:tc>
        <w:tcPr>
          <w:tcW w:w="6729" w:type="dxa"/>
          <w:gridSpan w:val="4"/>
          <w:vMerge/>
          <w:vAlign w:val="center"/>
        </w:tcPr>
        <w:p w14:paraId="245BAE2C" w14:textId="77777777" w:rsidR="00C27D42" w:rsidRPr="00F44E48" w:rsidRDefault="00C27D42" w:rsidP="0033703D">
          <w:pPr>
            <w:jc w:val="center"/>
            <w:rPr>
              <w:rFonts w:ascii="Times New Roman" w:hAnsi="Times New Roman"/>
              <w:color w:val="FF0000"/>
              <w:sz w:val="20"/>
            </w:rPr>
          </w:pPr>
        </w:p>
      </w:tc>
    </w:tr>
    <w:tr w:rsidR="00C27D42" w:rsidRPr="00F44E48" w14:paraId="562F1032" w14:textId="77777777" w:rsidTr="00A15859">
      <w:trPr>
        <w:cantSplit/>
        <w:trHeight w:hRule="exact" w:val="284"/>
      </w:trPr>
      <w:tc>
        <w:tcPr>
          <w:tcW w:w="561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0E461CA" w14:textId="77777777" w:rsidR="00C27D42" w:rsidRPr="00F44E48" w:rsidRDefault="00C27D42" w:rsidP="000A5FD4">
          <w:pPr>
            <w:spacing w:before="20"/>
            <w:ind w:left="-142"/>
            <w:jc w:val="center"/>
            <w:rPr>
              <w:rFonts w:ascii="Times New Roman" w:hAnsi="Times New Roman"/>
              <w:sz w:val="18"/>
            </w:rPr>
          </w:pPr>
          <w:r w:rsidRPr="00F44E48">
            <w:rPr>
              <w:rFonts w:ascii="Times New Roman" w:hAnsi="Times New Roman"/>
              <w:sz w:val="18"/>
            </w:rPr>
            <w:t>Изм.</w:t>
          </w:r>
        </w:p>
      </w:tc>
      <w:tc>
        <w:tcPr>
          <w:tcW w:w="630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4886A02" w14:textId="77777777" w:rsidR="00C27D42" w:rsidRPr="00F44E48" w:rsidRDefault="00C27D42" w:rsidP="000A5FD4">
          <w:pPr>
            <w:spacing w:before="20"/>
            <w:ind w:left="-136"/>
            <w:jc w:val="center"/>
            <w:rPr>
              <w:rFonts w:ascii="Times New Roman" w:hAnsi="Times New Roman"/>
              <w:spacing w:val="-2"/>
              <w:sz w:val="18"/>
            </w:rPr>
          </w:pPr>
          <w:proofErr w:type="spellStart"/>
          <w:r w:rsidRPr="00F44E48">
            <w:rPr>
              <w:rFonts w:ascii="Times New Roman" w:hAnsi="Times New Roman"/>
              <w:spacing w:val="-2"/>
              <w:sz w:val="18"/>
            </w:rPr>
            <w:t>Кол.уч</w:t>
          </w:r>
          <w:proofErr w:type="spellEnd"/>
        </w:p>
      </w:tc>
      <w:tc>
        <w:tcPr>
          <w:tcW w:w="492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057B095" w14:textId="77777777" w:rsidR="00C27D42" w:rsidRPr="00F44E48" w:rsidRDefault="00C27D42" w:rsidP="000A5FD4">
          <w:pPr>
            <w:spacing w:before="20"/>
            <w:ind w:left="-54"/>
            <w:jc w:val="center"/>
            <w:rPr>
              <w:rFonts w:ascii="Times New Roman" w:hAnsi="Times New Roman"/>
              <w:sz w:val="18"/>
            </w:rPr>
          </w:pPr>
          <w:r w:rsidRPr="00F44E48">
            <w:rPr>
              <w:rFonts w:ascii="Times New Roman" w:hAnsi="Times New Roman"/>
              <w:sz w:val="18"/>
            </w:rPr>
            <w:t>Лист</w:t>
          </w:r>
        </w:p>
      </w:tc>
      <w:tc>
        <w:tcPr>
          <w:tcW w:w="642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F1E2682" w14:textId="77777777" w:rsidR="00C27D42" w:rsidRPr="00F44E48" w:rsidRDefault="00C27D42" w:rsidP="000A5FD4">
          <w:pPr>
            <w:spacing w:before="20"/>
            <w:ind w:left="-124"/>
            <w:jc w:val="center"/>
            <w:rPr>
              <w:rFonts w:ascii="Times New Roman" w:hAnsi="Times New Roman"/>
              <w:spacing w:val="-20"/>
              <w:sz w:val="18"/>
            </w:rPr>
          </w:pPr>
          <w:r w:rsidRPr="00F44E48">
            <w:rPr>
              <w:rFonts w:ascii="Times New Roman" w:hAnsi="Times New Roman"/>
              <w:spacing w:val="-20"/>
              <w:sz w:val="18"/>
            </w:rPr>
            <w:t>№ док.</w:t>
          </w:r>
        </w:p>
      </w:tc>
      <w:tc>
        <w:tcPr>
          <w:tcW w:w="761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2B83618" w14:textId="77777777" w:rsidR="00C27D42" w:rsidRPr="00F44E48" w:rsidRDefault="00C27D42" w:rsidP="000A5FD4">
          <w:pPr>
            <w:spacing w:before="20"/>
            <w:ind w:left="-55"/>
            <w:jc w:val="center"/>
            <w:rPr>
              <w:rFonts w:ascii="Times New Roman" w:hAnsi="Times New Roman"/>
              <w:sz w:val="18"/>
            </w:rPr>
          </w:pPr>
          <w:r w:rsidRPr="00F44E48">
            <w:rPr>
              <w:rFonts w:ascii="Times New Roman" w:hAnsi="Times New Roman"/>
              <w:sz w:val="18"/>
            </w:rPr>
            <w:t>Подпись</w:t>
          </w:r>
        </w:p>
      </w:tc>
      <w:tc>
        <w:tcPr>
          <w:tcW w:w="561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0003413" w14:textId="77777777" w:rsidR="00C27D42" w:rsidRPr="00F44E48" w:rsidRDefault="00C27D42" w:rsidP="00B1437F">
          <w:pPr>
            <w:spacing w:before="20"/>
            <w:ind w:left="-106"/>
            <w:jc w:val="center"/>
            <w:rPr>
              <w:rFonts w:ascii="Times New Roman" w:hAnsi="Times New Roman"/>
              <w:sz w:val="18"/>
            </w:rPr>
          </w:pPr>
          <w:r w:rsidRPr="00F44E48">
            <w:rPr>
              <w:rFonts w:ascii="Times New Roman" w:hAnsi="Times New Roman"/>
              <w:sz w:val="18"/>
            </w:rPr>
            <w:t>Дата</w:t>
          </w:r>
        </w:p>
      </w:tc>
      <w:tc>
        <w:tcPr>
          <w:tcW w:w="6729" w:type="dxa"/>
          <w:gridSpan w:val="4"/>
          <w:vMerge/>
          <w:tcBorders>
            <w:bottom w:val="single" w:sz="12" w:space="0" w:color="auto"/>
          </w:tcBorders>
          <w:vAlign w:val="center"/>
        </w:tcPr>
        <w:p w14:paraId="42DA9265" w14:textId="77777777" w:rsidR="00C27D42" w:rsidRPr="00F44E48" w:rsidRDefault="00C27D42" w:rsidP="0033703D">
          <w:pPr>
            <w:spacing w:before="20"/>
            <w:jc w:val="center"/>
            <w:rPr>
              <w:rFonts w:ascii="Times New Roman" w:hAnsi="Times New Roman"/>
              <w:color w:val="FF0000"/>
              <w:sz w:val="20"/>
            </w:rPr>
          </w:pPr>
        </w:p>
      </w:tc>
    </w:tr>
    <w:tr w:rsidR="00C27D42" w:rsidRPr="00F44E48" w14:paraId="368F4E69" w14:textId="77777777" w:rsidTr="00A15859">
      <w:trPr>
        <w:cantSplit/>
        <w:trHeight w:hRule="exact" w:val="284"/>
      </w:trPr>
      <w:tc>
        <w:tcPr>
          <w:tcW w:w="1191" w:type="dxa"/>
          <w:gridSpan w:val="2"/>
          <w:tcBorders>
            <w:bottom w:val="single" w:sz="6" w:space="0" w:color="auto"/>
            <w:right w:val="single" w:sz="12" w:space="0" w:color="auto"/>
          </w:tcBorders>
          <w:vAlign w:val="center"/>
        </w:tcPr>
        <w:p w14:paraId="668D3065" w14:textId="77777777" w:rsidR="00C27D42" w:rsidRPr="00F44E48" w:rsidRDefault="00B1437F" w:rsidP="005C1B89">
          <w:pPr>
            <w:ind w:left="28" w:right="-142" w:hanging="28"/>
            <w:rPr>
              <w:rFonts w:ascii="Times New Roman" w:hAnsi="Times New Roman"/>
              <w:spacing w:val="-8"/>
              <w:sz w:val="18"/>
              <w:szCs w:val="18"/>
            </w:rPr>
          </w:pPr>
          <w:r w:rsidRPr="00F44E48">
            <w:rPr>
              <w:rFonts w:ascii="Times New Roman" w:hAnsi="Times New Roman"/>
              <w:spacing w:val="-8"/>
              <w:sz w:val="18"/>
              <w:szCs w:val="18"/>
            </w:rPr>
            <w:t>Разработал</w:t>
          </w:r>
        </w:p>
      </w:tc>
      <w:tc>
        <w:tcPr>
          <w:tcW w:w="1134" w:type="dxa"/>
          <w:gridSpan w:val="2"/>
          <w:tcBorders>
            <w:bottom w:val="single" w:sz="6" w:space="0" w:color="auto"/>
            <w:right w:val="single" w:sz="12" w:space="0" w:color="auto"/>
          </w:tcBorders>
          <w:vAlign w:val="center"/>
        </w:tcPr>
        <w:p w14:paraId="5186718D" w14:textId="77777777" w:rsidR="00C27D42" w:rsidRPr="00F44E48" w:rsidRDefault="00C27D42" w:rsidP="00B1437F">
          <w:pPr>
            <w:ind w:left="-57"/>
            <w:rPr>
              <w:rFonts w:ascii="Times New Roman" w:hAnsi="Times New Roman"/>
              <w:i/>
              <w:iCs/>
              <w:spacing w:val="-8"/>
              <w:sz w:val="18"/>
              <w:szCs w:val="18"/>
            </w:rPr>
          </w:pPr>
          <w:proofErr w:type="spellStart"/>
          <w:r w:rsidRPr="00F44E48">
            <w:rPr>
              <w:rFonts w:ascii="Times New Roman" w:hAnsi="Times New Roman"/>
              <w:i/>
              <w:iCs/>
              <w:spacing w:val="-8"/>
              <w:sz w:val="18"/>
              <w:szCs w:val="18"/>
            </w:rPr>
            <w:t>Штапов</w:t>
          </w:r>
          <w:proofErr w:type="spellEnd"/>
          <w:r w:rsidRPr="00F44E48">
            <w:rPr>
              <w:rFonts w:ascii="Times New Roman" w:hAnsi="Times New Roman"/>
              <w:i/>
              <w:iCs/>
              <w:spacing w:val="-8"/>
              <w:sz w:val="18"/>
              <w:szCs w:val="18"/>
            </w:rPr>
            <w:t xml:space="preserve"> Д.В.</w:t>
          </w:r>
        </w:p>
      </w:tc>
      <w:tc>
        <w:tcPr>
          <w:tcW w:w="761" w:type="dxa"/>
          <w:tcBorders>
            <w:bottom w:val="single" w:sz="6" w:space="0" w:color="auto"/>
            <w:right w:val="single" w:sz="12" w:space="0" w:color="auto"/>
          </w:tcBorders>
          <w:vAlign w:val="center"/>
        </w:tcPr>
        <w:p w14:paraId="2DBF066A" w14:textId="77777777" w:rsidR="00C27D42" w:rsidRPr="00F44E48" w:rsidRDefault="00C27D42" w:rsidP="00AD5D2D">
          <w:pPr>
            <w:ind w:right="-142"/>
            <w:rPr>
              <w:rFonts w:ascii="Times New Roman" w:hAnsi="Times New Roman"/>
            </w:rPr>
          </w:pPr>
        </w:p>
      </w:tc>
      <w:tc>
        <w:tcPr>
          <w:tcW w:w="561" w:type="dxa"/>
          <w:tcBorders>
            <w:bottom w:val="single" w:sz="6" w:space="0" w:color="auto"/>
            <w:right w:val="single" w:sz="12" w:space="0" w:color="auto"/>
          </w:tcBorders>
          <w:vAlign w:val="center"/>
        </w:tcPr>
        <w:p w14:paraId="1465E255" w14:textId="77777777" w:rsidR="00C27D42" w:rsidRPr="00F44E48" w:rsidRDefault="00C27D42" w:rsidP="00AD5D2D">
          <w:pPr>
            <w:ind w:right="-142"/>
            <w:rPr>
              <w:rFonts w:ascii="Times New Roman" w:hAnsi="Times New Roman"/>
            </w:rPr>
          </w:pPr>
        </w:p>
      </w:tc>
      <w:tc>
        <w:tcPr>
          <w:tcW w:w="3924" w:type="dxa"/>
          <w:vMerge w:val="restart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23A897D8" w14:textId="77777777" w:rsidR="00C27D42" w:rsidRPr="00F44E48" w:rsidRDefault="000A5FD4" w:rsidP="00C86AD4">
          <w:pPr>
            <w:pStyle w:val="a7"/>
            <w:rPr>
              <w:rFonts w:ascii="Times New Roman" w:hAnsi="Times New Roman"/>
              <w:color w:val="FF0000"/>
              <w:sz w:val="20"/>
              <w:highlight w:val="red"/>
            </w:rPr>
          </w:pPr>
          <w:r w:rsidRPr="00F44E48">
            <w:rPr>
              <w:rFonts w:cs="Arial"/>
              <w:szCs w:val="24"/>
            </w:rPr>
            <w:t>ДД/ММ/ГГ</w:t>
          </w:r>
          <w:r w:rsidR="00EF1473" w:rsidRPr="00F44E48">
            <w:rPr>
              <w:rFonts w:cs="Arial"/>
              <w:szCs w:val="24"/>
            </w:rPr>
            <w:t>-ИГИ</w:t>
          </w:r>
        </w:p>
      </w:tc>
      <w:tc>
        <w:tcPr>
          <w:tcW w:w="842" w:type="dxa"/>
          <w:tcBorders>
            <w:right w:val="single" w:sz="12" w:space="0" w:color="auto"/>
          </w:tcBorders>
          <w:vAlign w:val="center"/>
        </w:tcPr>
        <w:p w14:paraId="15D5FF74" w14:textId="77777777" w:rsidR="00C27D42" w:rsidRPr="00F44E48" w:rsidRDefault="00C27D42" w:rsidP="00AD5D2D">
          <w:pPr>
            <w:spacing w:before="20"/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color w:val="000000"/>
              <w:sz w:val="20"/>
            </w:rPr>
            <w:t>Стадия</w:t>
          </w:r>
        </w:p>
      </w:tc>
      <w:tc>
        <w:tcPr>
          <w:tcW w:w="842" w:type="dxa"/>
          <w:tcBorders>
            <w:right w:val="single" w:sz="12" w:space="0" w:color="auto"/>
          </w:tcBorders>
          <w:vAlign w:val="center"/>
        </w:tcPr>
        <w:p w14:paraId="4DB5D1A4" w14:textId="77777777" w:rsidR="00C27D42" w:rsidRPr="00F44E48" w:rsidRDefault="00C27D42" w:rsidP="00AD5D2D">
          <w:pPr>
            <w:spacing w:before="20"/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color w:val="000000"/>
              <w:sz w:val="20"/>
            </w:rPr>
            <w:t>Лист</w:t>
          </w:r>
        </w:p>
      </w:tc>
      <w:tc>
        <w:tcPr>
          <w:tcW w:w="1121" w:type="dxa"/>
          <w:tcBorders>
            <w:right w:val="single" w:sz="4" w:space="0" w:color="auto"/>
          </w:tcBorders>
          <w:vAlign w:val="center"/>
        </w:tcPr>
        <w:p w14:paraId="53386BE0" w14:textId="77777777" w:rsidR="00C27D42" w:rsidRPr="00F44E48" w:rsidRDefault="00C27D42" w:rsidP="00AD5D2D">
          <w:pPr>
            <w:spacing w:before="20"/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color w:val="000000"/>
              <w:sz w:val="20"/>
            </w:rPr>
            <w:t>Листов</w:t>
          </w:r>
        </w:p>
      </w:tc>
    </w:tr>
    <w:tr w:rsidR="00E8621F" w:rsidRPr="00F44E48" w14:paraId="56D7F427" w14:textId="77777777" w:rsidTr="00A15859">
      <w:trPr>
        <w:cantSplit/>
        <w:trHeight w:hRule="exact" w:val="284"/>
      </w:trPr>
      <w:tc>
        <w:tcPr>
          <w:tcW w:w="1191" w:type="dxa"/>
          <w:gridSpan w:val="2"/>
          <w:tcBorders>
            <w:bottom w:val="single" w:sz="6" w:space="0" w:color="auto"/>
            <w:right w:val="single" w:sz="12" w:space="0" w:color="auto"/>
          </w:tcBorders>
          <w:vAlign w:val="center"/>
        </w:tcPr>
        <w:p w14:paraId="32BFEA69" w14:textId="77777777" w:rsidR="00E8621F" w:rsidRPr="00F44E48" w:rsidRDefault="00E8621F" w:rsidP="00E8621F">
          <w:pPr>
            <w:ind w:left="28" w:right="-142" w:hanging="28"/>
            <w:rPr>
              <w:rFonts w:ascii="Times New Roman" w:hAnsi="Times New Roman"/>
              <w:spacing w:val="-8"/>
              <w:sz w:val="18"/>
              <w:szCs w:val="18"/>
            </w:rPr>
          </w:pPr>
          <w:r w:rsidRPr="00F44E48">
            <w:rPr>
              <w:rFonts w:ascii="Times New Roman" w:hAnsi="Times New Roman"/>
              <w:spacing w:val="-8"/>
              <w:sz w:val="18"/>
              <w:szCs w:val="18"/>
            </w:rPr>
            <w:t>Руководитель</w:t>
          </w:r>
        </w:p>
      </w:tc>
      <w:tc>
        <w:tcPr>
          <w:tcW w:w="1134" w:type="dxa"/>
          <w:gridSpan w:val="2"/>
          <w:tcBorders>
            <w:bottom w:val="single" w:sz="6" w:space="0" w:color="auto"/>
            <w:right w:val="single" w:sz="12" w:space="0" w:color="auto"/>
          </w:tcBorders>
          <w:vAlign w:val="center"/>
        </w:tcPr>
        <w:p w14:paraId="079096F0" w14:textId="77777777" w:rsidR="00E8621F" w:rsidRPr="00F44E48" w:rsidRDefault="00E8621F" w:rsidP="00E8621F">
          <w:pPr>
            <w:ind w:left="-57" w:right="-142"/>
            <w:rPr>
              <w:rFonts w:ascii="Times New Roman" w:hAnsi="Times New Roman"/>
              <w:spacing w:val="-8"/>
              <w:sz w:val="18"/>
              <w:szCs w:val="18"/>
            </w:rPr>
          </w:pPr>
          <w:r w:rsidRPr="00F44E48">
            <w:rPr>
              <w:rFonts w:ascii="Times New Roman" w:hAnsi="Times New Roman"/>
              <w:i/>
              <w:iCs/>
              <w:spacing w:val="-8"/>
              <w:sz w:val="18"/>
              <w:szCs w:val="18"/>
            </w:rPr>
            <w:t xml:space="preserve">Герасимов </w:t>
          </w:r>
          <w:proofErr w:type="gramStart"/>
          <w:r w:rsidRPr="00F44E48">
            <w:rPr>
              <w:rFonts w:ascii="Times New Roman" w:hAnsi="Times New Roman"/>
              <w:i/>
              <w:iCs/>
              <w:spacing w:val="-8"/>
              <w:sz w:val="18"/>
              <w:szCs w:val="18"/>
            </w:rPr>
            <w:t>А.С. .</w:t>
          </w:r>
          <w:proofErr w:type="gramEnd"/>
        </w:p>
      </w:tc>
      <w:tc>
        <w:tcPr>
          <w:tcW w:w="761" w:type="dxa"/>
          <w:tcBorders>
            <w:bottom w:val="single" w:sz="6" w:space="0" w:color="auto"/>
            <w:right w:val="single" w:sz="12" w:space="0" w:color="auto"/>
          </w:tcBorders>
        </w:tcPr>
        <w:p w14:paraId="50FB3207" w14:textId="77777777" w:rsidR="00E8621F" w:rsidRPr="00F44E48" w:rsidRDefault="00E8621F" w:rsidP="00E8621F">
          <w:pPr>
            <w:ind w:right="-142"/>
            <w:rPr>
              <w:rFonts w:ascii="Times New Roman" w:hAnsi="Times New Roman"/>
            </w:rPr>
          </w:pPr>
        </w:p>
      </w:tc>
      <w:tc>
        <w:tcPr>
          <w:tcW w:w="561" w:type="dxa"/>
          <w:tcBorders>
            <w:bottom w:val="single" w:sz="6" w:space="0" w:color="auto"/>
            <w:right w:val="single" w:sz="12" w:space="0" w:color="auto"/>
          </w:tcBorders>
        </w:tcPr>
        <w:p w14:paraId="4FBB2343" w14:textId="77777777" w:rsidR="00E8621F" w:rsidRPr="00F44E48" w:rsidRDefault="00E8621F" w:rsidP="00E8621F">
          <w:pPr>
            <w:ind w:right="-142"/>
            <w:rPr>
              <w:rFonts w:ascii="Times New Roman" w:hAnsi="Times New Roman"/>
            </w:rPr>
          </w:pPr>
        </w:p>
      </w:tc>
      <w:tc>
        <w:tcPr>
          <w:tcW w:w="3924" w:type="dxa"/>
          <w:vMerge/>
          <w:tcBorders>
            <w:bottom w:val="single" w:sz="12" w:space="0" w:color="auto"/>
            <w:right w:val="single" w:sz="12" w:space="0" w:color="auto"/>
          </w:tcBorders>
        </w:tcPr>
        <w:p w14:paraId="5944B0AF" w14:textId="77777777" w:rsidR="00E8621F" w:rsidRPr="00F44E48" w:rsidRDefault="00E8621F" w:rsidP="00E8621F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842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B3B0044" w14:textId="77777777" w:rsidR="00E8621F" w:rsidRPr="00F44E48" w:rsidRDefault="00E8621F" w:rsidP="00E8621F">
          <w:pPr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sz w:val="20"/>
            </w:rPr>
            <w:t>ПД</w:t>
          </w:r>
        </w:p>
      </w:tc>
      <w:tc>
        <w:tcPr>
          <w:tcW w:w="842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186109C" w14:textId="6FBD6048" w:rsidR="00E8621F" w:rsidRPr="00F44E48" w:rsidRDefault="000C7AAA" w:rsidP="00E8621F">
          <w:pPr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4</w:t>
          </w:r>
        </w:p>
      </w:tc>
      <w:tc>
        <w:tcPr>
          <w:tcW w:w="1121" w:type="dxa"/>
          <w:tcBorders>
            <w:top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6F381DB1" w14:textId="77777777" w:rsidR="00E8621F" w:rsidRPr="00F44E48" w:rsidRDefault="00E8621F" w:rsidP="00E8621F">
          <w:pPr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sz w:val="20"/>
            </w:rPr>
            <w:t>100</w:t>
          </w:r>
        </w:p>
      </w:tc>
    </w:tr>
    <w:tr w:rsidR="00E8621F" w:rsidRPr="00F44E48" w14:paraId="35861231" w14:textId="77777777" w:rsidTr="00FD7AC0">
      <w:trPr>
        <w:cantSplit/>
        <w:trHeight w:hRule="exact" w:val="292"/>
      </w:trPr>
      <w:tc>
        <w:tcPr>
          <w:tcW w:w="1191" w:type="dxa"/>
          <w:gridSpan w:val="2"/>
          <w:tcBorders>
            <w:top w:val="single" w:sz="6" w:space="0" w:color="auto"/>
            <w:bottom w:val="single" w:sz="6" w:space="0" w:color="auto"/>
            <w:right w:val="single" w:sz="12" w:space="0" w:color="auto"/>
          </w:tcBorders>
          <w:vAlign w:val="center"/>
        </w:tcPr>
        <w:p w14:paraId="35BE68E4" w14:textId="77777777" w:rsidR="00E8621F" w:rsidRPr="00F44E48" w:rsidRDefault="00E8621F" w:rsidP="00E8621F">
          <w:pPr>
            <w:ind w:right="-142"/>
            <w:rPr>
              <w:rFonts w:ascii="Times New Roman" w:hAnsi="Times New Roman"/>
              <w:spacing w:val="-8"/>
              <w:sz w:val="18"/>
              <w:szCs w:val="18"/>
            </w:rPr>
          </w:pPr>
        </w:p>
      </w:tc>
      <w:tc>
        <w:tcPr>
          <w:tcW w:w="1134" w:type="dxa"/>
          <w:gridSpan w:val="2"/>
          <w:tcBorders>
            <w:top w:val="single" w:sz="6" w:space="0" w:color="auto"/>
            <w:bottom w:val="single" w:sz="6" w:space="0" w:color="auto"/>
            <w:right w:val="single" w:sz="12" w:space="0" w:color="auto"/>
          </w:tcBorders>
          <w:vAlign w:val="center"/>
        </w:tcPr>
        <w:p w14:paraId="64CABBCE" w14:textId="77777777" w:rsidR="00E8621F" w:rsidRPr="00F44E48" w:rsidRDefault="00E8621F" w:rsidP="00E8621F">
          <w:pPr>
            <w:ind w:left="-57"/>
            <w:rPr>
              <w:rFonts w:ascii="Times New Roman" w:hAnsi="Times New Roman"/>
              <w:i/>
              <w:iCs/>
              <w:spacing w:val="-8"/>
              <w:sz w:val="18"/>
              <w:szCs w:val="18"/>
            </w:rPr>
          </w:pPr>
        </w:p>
      </w:tc>
      <w:tc>
        <w:tcPr>
          <w:tcW w:w="761" w:type="dxa"/>
          <w:tcBorders>
            <w:top w:val="single" w:sz="6" w:space="0" w:color="auto"/>
            <w:bottom w:val="single" w:sz="6" w:space="0" w:color="auto"/>
            <w:right w:val="single" w:sz="12" w:space="0" w:color="auto"/>
          </w:tcBorders>
        </w:tcPr>
        <w:p w14:paraId="5093CAE4" w14:textId="77777777" w:rsidR="00E8621F" w:rsidRPr="00F44E48" w:rsidRDefault="00E8621F" w:rsidP="00E8621F">
          <w:pPr>
            <w:ind w:right="-142"/>
            <w:rPr>
              <w:rFonts w:ascii="Times New Roman" w:hAnsi="Times New Roman"/>
            </w:rPr>
          </w:pPr>
        </w:p>
      </w:tc>
      <w:tc>
        <w:tcPr>
          <w:tcW w:w="561" w:type="dxa"/>
          <w:tcBorders>
            <w:top w:val="single" w:sz="6" w:space="0" w:color="auto"/>
            <w:bottom w:val="single" w:sz="6" w:space="0" w:color="auto"/>
            <w:right w:val="single" w:sz="12" w:space="0" w:color="auto"/>
          </w:tcBorders>
        </w:tcPr>
        <w:p w14:paraId="50DB6CBC" w14:textId="77777777" w:rsidR="00E8621F" w:rsidRPr="00F44E48" w:rsidRDefault="00E8621F" w:rsidP="00E8621F">
          <w:pPr>
            <w:ind w:right="-142"/>
            <w:rPr>
              <w:rFonts w:ascii="Times New Roman" w:hAnsi="Times New Roman"/>
            </w:rPr>
          </w:pPr>
        </w:p>
      </w:tc>
      <w:tc>
        <w:tcPr>
          <w:tcW w:w="3924" w:type="dxa"/>
          <w:vMerge w:val="restart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0CE75552" w14:textId="77777777" w:rsidR="00E8621F" w:rsidRPr="00F44E48" w:rsidRDefault="00E8621F" w:rsidP="00E8621F">
          <w:pPr>
            <w:jc w:val="center"/>
            <w:rPr>
              <w:rFonts w:ascii="Times New Roman" w:hAnsi="Times New Roman"/>
              <w:szCs w:val="24"/>
            </w:rPr>
          </w:pPr>
          <w:r w:rsidRPr="00F44E48">
            <w:rPr>
              <w:rFonts w:ascii="Times New Roman" w:hAnsi="Times New Roman"/>
              <w:szCs w:val="24"/>
            </w:rPr>
            <w:t>Пояснительная записка</w:t>
          </w:r>
        </w:p>
      </w:tc>
      <w:tc>
        <w:tcPr>
          <w:tcW w:w="2805" w:type="dxa"/>
          <w:gridSpan w:val="3"/>
          <w:vMerge w:val="restart"/>
          <w:vAlign w:val="center"/>
        </w:tcPr>
        <w:p w14:paraId="21C0E948" w14:textId="77777777" w:rsidR="00E8621F" w:rsidRPr="00F44E48" w:rsidRDefault="00E8621F" w:rsidP="00E8621F">
          <w:pPr>
            <w:jc w:val="center"/>
            <w:rPr>
              <w:rFonts w:ascii="Times New Roman" w:hAnsi="Times New Roman"/>
              <w:szCs w:val="24"/>
            </w:rPr>
          </w:pPr>
          <w:r w:rsidRPr="00F44E48">
            <w:rPr>
              <w:rFonts w:ascii="Times New Roman" w:hAnsi="Times New Roman"/>
              <w:szCs w:val="24"/>
            </w:rPr>
            <w:pict w14:anchorId="5033DBB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2064" type="#_x0000_t75" style="position:absolute;left:0;text-align:left;margin-left:2.35pt;margin-top:3.4pt;width:34.65pt;height:34.65pt;z-index:3;visibility:visible;mso-position-horizontal-relative:text;mso-position-vertical-relative:text">
                <v:imagedata r:id="rId1" o:title=""/>
              </v:shape>
            </w:pict>
          </w:r>
        </w:p>
        <w:p w14:paraId="00C2355E" w14:textId="77777777" w:rsidR="00E8621F" w:rsidRPr="00F44E48" w:rsidRDefault="00E8621F" w:rsidP="00E8621F">
          <w:pPr>
            <w:ind w:left="512"/>
            <w:jc w:val="center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szCs w:val="24"/>
            </w:rPr>
            <w:t>ООО «ИИП»</w:t>
          </w:r>
        </w:p>
      </w:tc>
    </w:tr>
    <w:tr w:rsidR="00E8621F" w:rsidRPr="00F44E48" w14:paraId="742479D1" w14:textId="77777777" w:rsidTr="00A15859">
      <w:trPr>
        <w:cantSplit/>
        <w:trHeight w:hRule="exact" w:val="284"/>
      </w:trPr>
      <w:tc>
        <w:tcPr>
          <w:tcW w:w="1191" w:type="dxa"/>
          <w:gridSpan w:val="2"/>
          <w:tcBorders>
            <w:top w:val="single" w:sz="6" w:space="0" w:color="auto"/>
            <w:right w:val="single" w:sz="12" w:space="0" w:color="auto"/>
          </w:tcBorders>
          <w:vAlign w:val="center"/>
        </w:tcPr>
        <w:p w14:paraId="7374C0BC" w14:textId="77777777" w:rsidR="00E8621F" w:rsidRPr="00F44E48" w:rsidRDefault="00E8621F" w:rsidP="00E8621F">
          <w:pPr>
            <w:ind w:right="-142"/>
            <w:rPr>
              <w:rFonts w:ascii="Times New Roman" w:hAnsi="Times New Roman"/>
              <w:spacing w:val="-8"/>
              <w:sz w:val="18"/>
              <w:szCs w:val="18"/>
            </w:rPr>
          </w:pPr>
          <w:proofErr w:type="spellStart"/>
          <w:proofErr w:type="gramStart"/>
          <w:r w:rsidRPr="00F44E48">
            <w:rPr>
              <w:rFonts w:ascii="Times New Roman" w:hAnsi="Times New Roman"/>
              <w:spacing w:val="-8"/>
              <w:sz w:val="18"/>
              <w:szCs w:val="18"/>
            </w:rPr>
            <w:t>Н.контроль</w:t>
          </w:r>
          <w:proofErr w:type="spellEnd"/>
          <w:proofErr w:type="gramEnd"/>
        </w:p>
      </w:tc>
      <w:tc>
        <w:tcPr>
          <w:tcW w:w="1134" w:type="dxa"/>
          <w:gridSpan w:val="2"/>
          <w:tcBorders>
            <w:top w:val="single" w:sz="6" w:space="0" w:color="auto"/>
            <w:right w:val="single" w:sz="12" w:space="0" w:color="auto"/>
          </w:tcBorders>
          <w:vAlign w:val="center"/>
        </w:tcPr>
        <w:p w14:paraId="6112D6EB" w14:textId="77777777" w:rsidR="00E8621F" w:rsidRPr="00F44E48" w:rsidRDefault="00E8621F" w:rsidP="00E8621F">
          <w:pPr>
            <w:ind w:left="-57" w:right="-142"/>
            <w:rPr>
              <w:rFonts w:ascii="Times New Roman" w:hAnsi="Times New Roman"/>
              <w:spacing w:val="-8"/>
              <w:sz w:val="18"/>
              <w:szCs w:val="18"/>
            </w:rPr>
          </w:pPr>
        </w:p>
      </w:tc>
      <w:tc>
        <w:tcPr>
          <w:tcW w:w="761" w:type="dxa"/>
          <w:tcBorders>
            <w:top w:val="single" w:sz="6" w:space="0" w:color="auto"/>
            <w:right w:val="single" w:sz="12" w:space="0" w:color="auto"/>
          </w:tcBorders>
        </w:tcPr>
        <w:p w14:paraId="2ACBE17F" w14:textId="77777777" w:rsidR="00E8621F" w:rsidRPr="00F44E48" w:rsidRDefault="00E8621F" w:rsidP="00E8621F">
          <w:pPr>
            <w:ind w:right="-142"/>
            <w:rPr>
              <w:rFonts w:ascii="Times New Roman" w:hAnsi="Times New Roman"/>
            </w:rPr>
          </w:pPr>
        </w:p>
      </w:tc>
      <w:tc>
        <w:tcPr>
          <w:tcW w:w="561" w:type="dxa"/>
          <w:tcBorders>
            <w:top w:val="single" w:sz="6" w:space="0" w:color="auto"/>
            <w:right w:val="single" w:sz="12" w:space="0" w:color="auto"/>
          </w:tcBorders>
        </w:tcPr>
        <w:p w14:paraId="6A967CBB" w14:textId="77777777" w:rsidR="00E8621F" w:rsidRPr="00F44E48" w:rsidRDefault="00E8621F" w:rsidP="00E8621F">
          <w:pPr>
            <w:ind w:right="-142"/>
            <w:rPr>
              <w:rFonts w:ascii="Times New Roman" w:hAnsi="Times New Roman"/>
            </w:rPr>
          </w:pPr>
        </w:p>
      </w:tc>
      <w:tc>
        <w:tcPr>
          <w:tcW w:w="3924" w:type="dxa"/>
          <w:vMerge/>
          <w:tcBorders>
            <w:right w:val="single" w:sz="12" w:space="0" w:color="auto"/>
          </w:tcBorders>
        </w:tcPr>
        <w:p w14:paraId="2A3C0999" w14:textId="77777777" w:rsidR="00E8621F" w:rsidRPr="00F44E48" w:rsidRDefault="00E8621F" w:rsidP="00E8621F">
          <w:pPr>
            <w:jc w:val="center"/>
            <w:rPr>
              <w:rFonts w:ascii="Times New Roman" w:hAnsi="Times New Roman"/>
            </w:rPr>
          </w:pPr>
        </w:p>
      </w:tc>
      <w:tc>
        <w:tcPr>
          <w:tcW w:w="2805" w:type="dxa"/>
          <w:gridSpan w:val="3"/>
          <w:vMerge/>
          <w:vAlign w:val="center"/>
        </w:tcPr>
        <w:p w14:paraId="5C48E921" w14:textId="77777777" w:rsidR="00E8621F" w:rsidRPr="00F44E48" w:rsidRDefault="00E8621F" w:rsidP="00E8621F">
          <w:pPr>
            <w:ind w:firstLine="425"/>
            <w:jc w:val="center"/>
            <w:rPr>
              <w:rFonts w:ascii="Times New Roman" w:hAnsi="Times New Roman"/>
              <w:sz w:val="20"/>
            </w:rPr>
          </w:pPr>
        </w:p>
      </w:tc>
    </w:tr>
    <w:tr w:rsidR="00E8621F" w:rsidRPr="00F44E48" w14:paraId="4482CF87" w14:textId="77777777" w:rsidTr="00A15859">
      <w:trPr>
        <w:cantSplit/>
        <w:trHeight w:hRule="exact" w:val="297"/>
      </w:trPr>
      <w:tc>
        <w:tcPr>
          <w:tcW w:w="1191" w:type="dxa"/>
          <w:gridSpan w:val="2"/>
          <w:tcBorders>
            <w:top w:val="single" w:sz="6" w:space="0" w:color="auto"/>
            <w:right w:val="single" w:sz="12" w:space="0" w:color="auto"/>
          </w:tcBorders>
          <w:vAlign w:val="center"/>
        </w:tcPr>
        <w:p w14:paraId="3662372B" w14:textId="77777777" w:rsidR="00E8621F" w:rsidRPr="00F44E48" w:rsidRDefault="00E8621F" w:rsidP="00E8621F">
          <w:pPr>
            <w:ind w:right="-142"/>
            <w:rPr>
              <w:rFonts w:ascii="Times New Roman" w:hAnsi="Times New Roman"/>
              <w:sz w:val="20"/>
            </w:rPr>
          </w:pPr>
          <w:r w:rsidRPr="00F44E48">
            <w:rPr>
              <w:rFonts w:ascii="Times New Roman" w:hAnsi="Times New Roman"/>
              <w:spacing w:val="-8"/>
              <w:sz w:val="18"/>
              <w:szCs w:val="18"/>
            </w:rPr>
            <w:t>Утверждаю</w:t>
          </w:r>
        </w:p>
      </w:tc>
      <w:tc>
        <w:tcPr>
          <w:tcW w:w="1134" w:type="dxa"/>
          <w:gridSpan w:val="2"/>
          <w:tcBorders>
            <w:top w:val="single" w:sz="6" w:space="0" w:color="auto"/>
            <w:right w:val="single" w:sz="12" w:space="0" w:color="auto"/>
          </w:tcBorders>
          <w:vAlign w:val="center"/>
        </w:tcPr>
        <w:p w14:paraId="70EB4A5B" w14:textId="77777777" w:rsidR="00E8621F" w:rsidRPr="00F44E48" w:rsidRDefault="00E8621F" w:rsidP="00E8621F">
          <w:pPr>
            <w:ind w:left="28" w:right="-142"/>
            <w:rPr>
              <w:rFonts w:ascii="Times New Roman" w:hAnsi="Times New Roman"/>
              <w:spacing w:val="-8"/>
              <w:sz w:val="20"/>
            </w:rPr>
          </w:pPr>
        </w:p>
      </w:tc>
      <w:tc>
        <w:tcPr>
          <w:tcW w:w="761" w:type="dxa"/>
          <w:tcBorders>
            <w:top w:val="single" w:sz="6" w:space="0" w:color="auto"/>
            <w:right w:val="single" w:sz="12" w:space="0" w:color="auto"/>
          </w:tcBorders>
        </w:tcPr>
        <w:p w14:paraId="0D9067D1" w14:textId="77777777" w:rsidR="00E8621F" w:rsidRPr="00F44E48" w:rsidRDefault="00E8621F" w:rsidP="00E8621F">
          <w:pPr>
            <w:ind w:right="-142"/>
            <w:rPr>
              <w:rFonts w:ascii="Times New Roman" w:hAnsi="Times New Roman"/>
            </w:rPr>
          </w:pPr>
        </w:p>
      </w:tc>
      <w:tc>
        <w:tcPr>
          <w:tcW w:w="561" w:type="dxa"/>
          <w:tcBorders>
            <w:top w:val="single" w:sz="6" w:space="0" w:color="auto"/>
            <w:right w:val="single" w:sz="12" w:space="0" w:color="auto"/>
          </w:tcBorders>
        </w:tcPr>
        <w:p w14:paraId="77EB7FFC" w14:textId="77777777" w:rsidR="00E8621F" w:rsidRPr="00F44E48" w:rsidRDefault="00E8621F" w:rsidP="00E8621F">
          <w:pPr>
            <w:ind w:right="-142"/>
            <w:rPr>
              <w:rFonts w:ascii="Times New Roman" w:hAnsi="Times New Roman"/>
            </w:rPr>
          </w:pPr>
        </w:p>
      </w:tc>
      <w:tc>
        <w:tcPr>
          <w:tcW w:w="3924" w:type="dxa"/>
          <w:vMerge/>
          <w:tcBorders>
            <w:right w:val="single" w:sz="12" w:space="0" w:color="auto"/>
          </w:tcBorders>
        </w:tcPr>
        <w:p w14:paraId="2099D631" w14:textId="77777777" w:rsidR="00E8621F" w:rsidRPr="00F44E48" w:rsidRDefault="00E8621F" w:rsidP="00E8621F">
          <w:pPr>
            <w:rPr>
              <w:rFonts w:ascii="Times New Roman" w:hAnsi="Times New Roman"/>
            </w:rPr>
          </w:pPr>
        </w:p>
      </w:tc>
      <w:tc>
        <w:tcPr>
          <w:tcW w:w="2805" w:type="dxa"/>
          <w:gridSpan w:val="3"/>
          <w:vMerge/>
        </w:tcPr>
        <w:p w14:paraId="48BAE227" w14:textId="77777777" w:rsidR="00E8621F" w:rsidRPr="00F44E48" w:rsidRDefault="00E8621F" w:rsidP="00E8621F">
          <w:pPr>
            <w:ind w:firstLine="425"/>
            <w:jc w:val="center"/>
            <w:rPr>
              <w:rFonts w:ascii="Times New Roman" w:hAnsi="Times New Roman"/>
              <w:sz w:val="22"/>
            </w:rPr>
          </w:pPr>
        </w:p>
      </w:tc>
    </w:tr>
  </w:tbl>
  <w:p w14:paraId="69605451" w14:textId="77777777" w:rsidR="00C27D42" w:rsidRPr="00F44E48" w:rsidRDefault="00C27D42" w:rsidP="0011428C">
    <w:pPr>
      <w:pStyle w:val="ac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586A2" w14:textId="77777777" w:rsidR="00A74D68" w:rsidRDefault="00A74D68">
      <w:r>
        <w:separator/>
      </w:r>
    </w:p>
  </w:footnote>
  <w:footnote w:type="continuationSeparator" w:id="0">
    <w:p w14:paraId="7CB7D6F3" w14:textId="77777777" w:rsidR="00A74D68" w:rsidRDefault="00A74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369C" w14:textId="77777777" w:rsidR="00C27D42" w:rsidRPr="009B5C99" w:rsidRDefault="00C27D42" w:rsidP="001750C0">
    <w:pPr>
      <w:pStyle w:val="aa"/>
      <w:tabs>
        <w:tab w:val="clear" w:pos="9355"/>
        <w:tab w:val="right" w:pos="9639"/>
      </w:tabs>
      <w:rPr>
        <w:sz w:val="18"/>
        <w:szCs w:val="18"/>
        <w:lang w:val="en-US"/>
      </w:rPr>
    </w:pPr>
    <w:r>
      <w:rPr>
        <w:noProof/>
      </w:rPr>
      <w:pict w14:anchorId="17F934A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61" type="#_x0000_t202" style="position:absolute;margin-left:-7.5pt;margin-top:-3pt;width:595.3pt;height:815.95pt;z-index: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DbrgIAAKs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" filled="f" stroked="f">
          <v:textbox style="mso-next-textbox:#Text Box 2" inset="0,0,0,0">
            <w:txbxContent>
              <w:tbl>
                <w:tblPr>
                  <w:tblW w:w="12000" w:type="dxa"/>
                  <w:tblLayout w:type="fixed"/>
                  <w:tblLook w:val="01E0" w:firstRow="1" w:lastRow="1" w:firstColumn="1" w:lastColumn="1" w:noHBand="0" w:noVBand="0"/>
                </w:tblPr>
                <w:tblGrid>
                  <w:gridCol w:w="669"/>
                  <w:gridCol w:w="285"/>
                  <w:gridCol w:w="398"/>
                  <w:gridCol w:w="410"/>
                  <w:gridCol w:w="6"/>
                  <w:gridCol w:w="561"/>
                  <w:gridCol w:w="564"/>
                  <w:gridCol w:w="567"/>
                  <w:gridCol w:w="19"/>
                  <w:gridCol w:w="822"/>
                  <w:gridCol w:w="13"/>
                  <w:gridCol w:w="602"/>
                  <w:gridCol w:w="3965"/>
                  <w:gridCol w:w="835"/>
                  <w:gridCol w:w="841"/>
                  <w:gridCol w:w="430"/>
                  <w:gridCol w:w="184"/>
                  <w:gridCol w:w="560"/>
                  <w:gridCol w:w="269"/>
                </w:tblGrid>
                <w:tr w:rsidR="00C27D42" w14:paraId="20383C33" w14:textId="77777777">
                  <w:trPr>
                    <w:cantSplit/>
                    <w:trHeight w:val="307"/>
                  </w:trPr>
                  <w:tc>
                    <w:tcPr>
                      <w:tcW w:w="668" w:type="dxa"/>
                    </w:tcPr>
                    <w:p w14:paraId="708046F4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</w:tcPr>
                    <w:p w14:paraId="042EF22F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97" w:type="dxa"/>
                    </w:tcPr>
                    <w:p w14:paraId="180DAC26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409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5F91F4AF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65" w:type="dxa"/>
                      <w:gridSpan w:val="2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7D64D754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62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20A5B817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65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10940687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39" w:type="dxa"/>
                      <w:gridSpan w:val="2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19CB170D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613" w:type="dxa"/>
                      <w:gridSpan w:val="2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1F40156E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953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7882F047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33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5248D365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39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4EE2B06B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612" w:type="dxa"/>
                      <w:gridSpan w:val="2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6996D3D5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58" w:type="dxa"/>
                      <w:vAlign w:val="center"/>
                    </w:tcPr>
                    <w:p w14:paraId="5A497FD9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vAlign w:val="center"/>
                    </w:tcPr>
                    <w:p w14:paraId="50BA9022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001242D4" w14:textId="77777777">
                  <w:trPr>
                    <w:cantSplit/>
                    <w:trHeight w:val="11185"/>
                  </w:trPr>
                  <w:tc>
                    <w:tcPr>
                      <w:tcW w:w="668" w:type="dxa"/>
                    </w:tcPr>
                    <w:p w14:paraId="286A2DD2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0C6C9B19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97" w:type="dxa"/>
                      <w:tcBorders>
                        <w:top w:val="nil"/>
                        <w:left w:val="nil"/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3D86BE56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48" w:type="dxa"/>
                      <w:gridSpan w:val="1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113" w:type="dxa"/>
                        <w:left w:w="108" w:type="dxa"/>
                        <w:bottom w:w="113" w:type="dxa"/>
                        <w:right w:w="108" w:type="dxa"/>
                      </w:tcMar>
                    </w:tcPr>
                    <w:p w14:paraId="7540C22E" w14:textId="77777777" w:rsidR="00C27D42" w:rsidRDefault="00C27D42" w:rsidP="00017346">
                      <w:pPr>
                        <w:spacing w:after="200" w:line="276" w:lineRule="auto"/>
                        <w:ind w:right="-282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50664FDA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57BBEC45" w14:textId="77777777">
                  <w:trPr>
                    <w:cantSplit/>
                    <w:trHeight w:hRule="exact" w:val="1477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579A7051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AD3C132" w14:textId="77777777" w:rsidR="00C27D42" w:rsidRPr="008F53FB" w:rsidRDefault="00C27D42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proofErr w:type="spellStart"/>
                      <w:r w:rsidRPr="008F53F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Взам</w:t>
                      </w:r>
                      <w:proofErr w:type="spellEnd"/>
                      <w:r w:rsidRPr="008F53F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 инв. №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8A7869D" w14:textId="77777777" w:rsidR="00C27D42" w:rsidRPr="008F53FB" w:rsidRDefault="00C27D42">
                      <w:pPr>
                        <w:spacing w:after="200" w:line="276" w:lineRule="auto"/>
                        <w:ind w:left="113" w:right="113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10348" w:type="dxa"/>
                      <w:gridSpan w:val="1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DE3FAA5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4E135BF7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40EAC1E3" w14:textId="77777777">
                  <w:trPr>
                    <w:cantSplit/>
                    <w:trHeight w:hRule="exact" w:val="739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5F63EF3A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7DD6DF2" w14:textId="77777777" w:rsidR="00C27D42" w:rsidRPr="008F53FB" w:rsidRDefault="00C27D42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F53F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9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4CFA9A5" w14:textId="77777777" w:rsidR="00C27D42" w:rsidRPr="008F53FB" w:rsidRDefault="00C27D42">
                      <w:pPr>
                        <w:spacing w:after="200" w:line="276" w:lineRule="auto"/>
                        <w:ind w:left="113" w:right="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348" w:type="dxa"/>
                      <w:gridSpan w:val="1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DABD26B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53B4248B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5CD761B7" w14:textId="77777777">
                  <w:trPr>
                    <w:cantSplit/>
                    <w:trHeight w:hRule="exact" w:val="284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091CEFB2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624250E" w14:textId="77777777" w:rsidR="00C27D42" w:rsidRPr="000B0D9A" w:rsidRDefault="00C27D42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3AE5611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48" w:type="dxa"/>
                      <w:gridSpan w:val="1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22884B1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17777530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3DB21373" w14:textId="77777777">
                  <w:trPr>
                    <w:cantSplit/>
                    <w:trHeight w:hRule="exact" w:val="189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4DCC9AEC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D6029B9" w14:textId="77777777" w:rsidR="00C27D42" w:rsidRPr="000B0D9A" w:rsidRDefault="00C27D42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D2D7DD1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48" w:type="dxa"/>
                      <w:gridSpan w:val="1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5408C13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584A83E0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54CF2D1B" w14:textId="77777777">
                  <w:trPr>
                    <w:cantSplit/>
                    <w:trHeight w:hRule="exact" w:val="111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73A0EBE8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F8707E8" w14:textId="77777777" w:rsidR="00C27D42" w:rsidRPr="000B0D9A" w:rsidRDefault="00C27D42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A474D62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48" w:type="dxa"/>
                      <w:gridSpan w:val="1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C709D6B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2753CC3E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54D80522" w14:textId="77777777">
                  <w:trPr>
                    <w:cantSplit/>
                    <w:trHeight w:hRule="exact" w:val="484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2B0242B2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0C570FF" w14:textId="77777777" w:rsidR="00C27D42" w:rsidRPr="008F53FB" w:rsidRDefault="00C27D42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F53F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9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18CA14F" w14:textId="77777777" w:rsidR="00C27D42" w:rsidRPr="008F53FB" w:rsidRDefault="00C27D42">
                      <w:pPr>
                        <w:spacing w:after="200" w:line="276" w:lineRule="auto"/>
                        <w:ind w:left="113" w:right="113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10348" w:type="dxa"/>
                      <w:gridSpan w:val="1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B150FCC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420BAC26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22034AD4" w14:textId="77777777">
                  <w:trPr>
                    <w:cantSplit/>
                    <w:trHeight w:hRule="exact" w:val="111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7E49CAE8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FFA1326" w14:textId="77777777" w:rsidR="00C27D42" w:rsidRDefault="00C27D42">
                      <w:pPr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7BD9628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48" w:type="dxa"/>
                      <w:gridSpan w:val="1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F367863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17B55179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21C0204A" w14:textId="77777777">
                  <w:trPr>
                    <w:cantSplit/>
                    <w:trHeight w:hRule="exact" w:val="284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735A5F82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D0EFCC7" w14:textId="77777777" w:rsidR="00C27D42" w:rsidRDefault="00C27D42">
                      <w:pPr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304568D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415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08794D99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559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30A28920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56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66736059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58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73441A5C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833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16B42812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60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1871FCB4" w14:textId="77777777" w:rsidR="00C27D42" w:rsidRPr="00F93588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6054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67F847C6" w14:textId="1CC7682E" w:rsidR="00C27D42" w:rsidRPr="008F53FB" w:rsidRDefault="007D1F04" w:rsidP="00C86AD4">
                      <w:pPr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F44E48">
                        <w:rPr>
                          <w:rFonts w:cs="Arial"/>
                          <w:szCs w:val="24"/>
                        </w:rPr>
                        <w:t>ДД/ММ/ГГ-ИГИ</w:t>
                      </w:r>
                    </w:p>
                  </w:tc>
                  <w:tc>
                    <w:tcPr>
                      <w:tcW w:w="741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3AE67496" w14:textId="77777777" w:rsidR="00C27D42" w:rsidRPr="008F53FB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8F53FB">
                        <w:rPr>
                          <w:rFonts w:ascii="Times New Roman" w:hAnsi="Times New Roman"/>
                          <w:sz w:val="20"/>
                        </w:rPr>
                        <w:t>Лист</w:t>
                      </w: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613696C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59468E75" w14:textId="77777777">
                  <w:trPr>
                    <w:cantSplit/>
                    <w:trHeight w:hRule="exact" w:val="284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62A3785E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44DA4E9" w14:textId="77777777" w:rsidR="00C27D42" w:rsidRDefault="00C27D42">
                      <w:pPr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1BC54AA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415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5108C550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559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588679CF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56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39FBDBAE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58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0E27881E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833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1D9D9B93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60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4266247A" w14:textId="77777777" w:rsidR="00C27D42" w:rsidRPr="002A4E5E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6054" w:type="dxa"/>
                      <w:gridSpan w:val="4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392407F" w14:textId="77777777" w:rsidR="00C27D42" w:rsidRPr="002A4E5E" w:rsidRDefault="00C27D42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741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CC142B7" w14:textId="77777777" w:rsidR="00C27D42" w:rsidRPr="000B0D9A" w:rsidRDefault="00A77E19" w:rsidP="007234B4">
                      <w:pPr>
                        <w:spacing w:after="200" w:line="276" w:lineRule="auto"/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8F53FB">
                        <w:rPr>
                          <w:rFonts w:ascii="Times New Roman" w:hAnsi="Times New Roman"/>
                          <w:sz w:val="20"/>
                        </w:rPr>
                        <w:fldChar w:fldCharType="begin"/>
                      </w:r>
                      <w:r w:rsidRPr="008F53FB">
                        <w:rPr>
                          <w:rFonts w:ascii="Times New Roman" w:hAnsi="Times New Roman"/>
                          <w:sz w:val="20"/>
                        </w:rPr>
                        <w:instrText>PAGE   \* MERGEFORMAT</w:instrText>
                      </w:r>
                      <w:r w:rsidRPr="008F53FB">
                        <w:rPr>
                          <w:rFonts w:ascii="Times New Roman" w:hAnsi="Times New Roman"/>
                          <w:sz w:val="20"/>
                        </w:rPr>
                        <w:fldChar w:fldCharType="separate"/>
                      </w:r>
                      <w:r w:rsidR="004853CE">
                        <w:rPr>
                          <w:rFonts w:ascii="Times New Roman" w:hAnsi="Times New Roman"/>
                          <w:noProof/>
                          <w:sz w:val="20"/>
                        </w:rPr>
                        <w:t>5</w:t>
                      </w:r>
                      <w:r w:rsidRPr="008F53FB">
                        <w:rPr>
                          <w:rFonts w:ascii="Times New Roman" w:hAnsi="Times New Roman"/>
                          <w:sz w:val="20"/>
                        </w:rPr>
                        <w:fldChar w:fldCharType="end"/>
                      </w: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1D296CFB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C27D42" w14:paraId="31AE0497" w14:textId="77777777">
                  <w:trPr>
                    <w:cantSplit/>
                    <w:trHeight w:hRule="exact" w:val="284"/>
                  </w:trPr>
                  <w:tc>
                    <w:tcPr>
                      <w:tcW w:w="668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02D3FDF7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4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9C2AFF2" w14:textId="77777777" w:rsidR="00C27D42" w:rsidRDefault="00C27D42">
                      <w:pPr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CE487C5" w14:textId="77777777" w:rsidR="00C27D42" w:rsidRDefault="00C27D42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415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46396B88" w14:textId="77777777" w:rsidR="00C27D42" w:rsidRPr="008F53FB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8F53FB">
                        <w:rPr>
                          <w:rFonts w:ascii="Times New Roman" w:hAnsi="Times New Roman"/>
                          <w:sz w:val="20"/>
                        </w:rPr>
                        <w:t>Изм.</w:t>
                      </w:r>
                    </w:p>
                  </w:tc>
                  <w:tc>
                    <w:tcPr>
                      <w:tcW w:w="559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23DF0784" w14:textId="77777777" w:rsidR="00C27D42" w:rsidRPr="008F53FB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proofErr w:type="spellStart"/>
                      <w:r w:rsidRPr="008F53FB">
                        <w:rPr>
                          <w:rFonts w:ascii="Times New Roman" w:hAnsi="Times New Roman"/>
                          <w:sz w:val="20"/>
                        </w:rPr>
                        <w:t>Кол.уч</w:t>
                      </w:r>
                      <w:proofErr w:type="spellEnd"/>
                      <w:r w:rsidRPr="008F53FB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c>
                  <w:tc>
                    <w:tcPr>
                      <w:tcW w:w="562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3E3014E4" w14:textId="77777777" w:rsidR="00C27D42" w:rsidRPr="008F53FB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8F53FB">
                        <w:rPr>
                          <w:rFonts w:ascii="Times New Roman" w:hAnsi="Times New Roman"/>
                          <w:sz w:val="20"/>
                        </w:rPr>
                        <w:t>Лист</w:t>
                      </w:r>
                    </w:p>
                  </w:tc>
                  <w:tc>
                    <w:tcPr>
                      <w:tcW w:w="58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559E42AC" w14:textId="77777777" w:rsidR="00C27D42" w:rsidRPr="008F53FB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8F53FB">
                        <w:rPr>
                          <w:rFonts w:ascii="Times New Roman" w:hAnsi="Times New Roman"/>
                          <w:sz w:val="20"/>
                        </w:rPr>
                        <w:t>№ док.</w:t>
                      </w:r>
                    </w:p>
                  </w:tc>
                  <w:tc>
                    <w:tcPr>
                      <w:tcW w:w="833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3370A424" w14:textId="77777777" w:rsidR="00C27D42" w:rsidRPr="008F53FB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8F53FB">
                        <w:rPr>
                          <w:rFonts w:ascii="Times New Roman" w:hAnsi="Times New Roman"/>
                          <w:sz w:val="20"/>
                        </w:rPr>
                        <w:t>Подп.</w:t>
                      </w:r>
                    </w:p>
                  </w:tc>
                  <w:tc>
                    <w:tcPr>
                      <w:tcW w:w="60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0355C2E3" w14:textId="77777777" w:rsidR="00C27D42" w:rsidRPr="008F53FB" w:rsidRDefault="00C27D42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8F53FB">
                        <w:rPr>
                          <w:rFonts w:ascii="Times New Roman" w:hAnsi="Times New Roman"/>
                          <w:sz w:val="20"/>
                        </w:rPr>
                        <w:t>Дата</w:t>
                      </w:r>
                    </w:p>
                  </w:tc>
                  <w:tc>
                    <w:tcPr>
                      <w:tcW w:w="6054" w:type="dxa"/>
                      <w:gridSpan w:val="4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C222EB9" w14:textId="77777777" w:rsidR="00C27D42" w:rsidRPr="002A4E5E" w:rsidRDefault="00C27D42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741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66721C9" w14:textId="77777777" w:rsidR="00C27D42" w:rsidRPr="002A4E5E" w:rsidRDefault="00C27D42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268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0D87E6CD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</w:tbl>
              <w:p w14:paraId="7BF2DE95" w14:textId="77777777" w:rsidR="00C27D42" w:rsidRPr="00502F23" w:rsidRDefault="00C27D42" w:rsidP="00502F23">
                <w:pPr>
                  <w:rPr>
                    <w:rFonts w:ascii="Calibri" w:hAnsi="Calibri"/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E7A43" w14:textId="77777777" w:rsidR="00C27D42" w:rsidRDefault="00C27D42">
    <w:pPr>
      <w:pStyle w:val="aa"/>
    </w:pPr>
    <w:r>
      <w:rPr>
        <w:noProof/>
      </w:rPr>
      <w:pict w14:anchorId="4E669375">
        <v:rect id="Rectangle 3" o:spid="_x0000_s2060" style="position:absolute;margin-left:1.65pt;margin-top:24.75pt;width:518.75pt;height:771.45pt;z-index:-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" filled="f" strokeweight="1.5pt">
          <w10:wrap anchory="pag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07DA"/>
    <w:multiLevelType w:val="hybridMultilevel"/>
    <w:tmpl w:val="C9A67A80"/>
    <w:lvl w:ilvl="0" w:tplc="0419000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3"/>
        </w:tabs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3"/>
        </w:tabs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3"/>
        </w:tabs>
        <w:ind w:left="7393" w:hanging="360"/>
      </w:pPr>
      <w:rPr>
        <w:rFonts w:ascii="Wingdings" w:hAnsi="Wingdings" w:hint="default"/>
      </w:rPr>
    </w:lvl>
  </w:abstractNum>
  <w:abstractNum w:abstractNumId="1" w15:restartNumberingAfterBreak="0">
    <w:nsid w:val="0E7E2024"/>
    <w:multiLevelType w:val="hybridMultilevel"/>
    <w:tmpl w:val="37483A18"/>
    <w:lvl w:ilvl="0" w:tplc="FE88638C">
      <w:start w:val="1"/>
      <w:numFmt w:val="decimal"/>
      <w:lvlText w:val="%1.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0"/>
        </w:tabs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0"/>
        </w:tabs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0"/>
        </w:tabs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0"/>
        </w:tabs>
        <w:ind w:left="6470" w:hanging="180"/>
      </w:pPr>
    </w:lvl>
  </w:abstractNum>
  <w:abstractNum w:abstractNumId="2" w15:restartNumberingAfterBreak="0">
    <w:nsid w:val="10E013B4"/>
    <w:multiLevelType w:val="hybridMultilevel"/>
    <w:tmpl w:val="AF1EAAC4"/>
    <w:lvl w:ilvl="0" w:tplc="102827AE">
      <w:start w:val="12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C6620A7"/>
    <w:multiLevelType w:val="hybridMultilevel"/>
    <w:tmpl w:val="C6A2C3F2"/>
    <w:lvl w:ilvl="0" w:tplc="6EDC8A3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A62F61"/>
    <w:multiLevelType w:val="hybridMultilevel"/>
    <w:tmpl w:val="6C36BE84"/>
    <w:lvl w:ilvl="0" w:tplc="747AF5A4">
      <w:start w:val="1"/>
      <w:numFmt w:val="decimal"/>
      <w:pStyle w:val="a"/>
      <w:lvlText w:val="%1."/>
      <w:lvlJc w:val="left"/>
      <w:pPr>
        <w:tabs>
          <w:tab w:val="num" w:pos="0"/>
        </w:tabs>
        <w:ind w:left="357" w:hanging="357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6850542"/>
    <w:multiLevelType w:val="hybridMultilevel"/>
    <w:tmpl w:val="139EDB0C"/>
    <w:lvl w:ilvl="0" w:tplc="FB4655EE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6" w15:restartNumberingAfterBreak="0">
    <w:nsid w:val="299F75F4"/>
    <w:multiLevelType w:val="hybridMultilevel"/>
    <w:tmpl w:val="CED0A334"/>
    <w:lvl w:ilvl="0" w:tplc="69184E8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D74BE"/>
    <w:multiLevelType w:val="hybridMultilevel"/>
    <w:tmpl w:val="163E91E0"/>
    <w:lvl w:ilvl="0" w:tplc="8F18EEA6">
      <w:start w:val="1"/>
      <w:numFmt w:val="decimal"/>
      <w:lvlText w:val="%1."/>
      <w:lvlJc w:val="left"/>
      <w:pPr>
        <w:ind w:left="11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8" w15:restartNumberingAfterBreak="0">
    <w:nsid w:val="2F784788"/>
    <w:multiLevelType w:val="multilevel"/>
    <w:tmpl w:val="6C6253F4"/>
    <w:lvl w:ilvl="0">
      <w:start w:val="1"/>
      <w:numFmt w:val="decimal"/>
      <w:lvlText w:val="11.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2BC1A27"/>
    <w:multiLevelType w:val="hybridMultilevel"/>
    <w:tmpl w:val="00622154"/>
    <w:lvl w:ilvl="0" w:tplc="FFFFFFF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724B19"/>
    <w:multiLevelType w:val="hybridMultilevel"/>
    <w:tmpl w:val="6C6253F4"/>
    <w:lvl w:ilvl="0" w:tplc="2EAE3C1C">
      <w:start w:val="1"/>
      <w:numFmt w:val="decimal"/>
      <w:lvlText w:val="11.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7BB4DEB"/>
    <w:multiLevelType w:val="hybridMultilevel"/>
    <w:tmpl w:val="CAFCE518"/>
    <w:lvl w:ilvl="0" w:tplc="6EDC8A3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8C1A48"/>
    <w:multiLevelType w:val="hybridMultilevel"/>
    <w:tmpl w:val="B89CAB8E"/>
    <w:lvl w:ilvl="0" w:tplc="72689976">
      <w:start w:val="13"/>
      <w:numFmt w:val="decimal"/>
      <w:lvlText w:val="%1."/>
      <w:lvlJc w:val="left"/>
      <w:pPr>
        <w:ind w:left="7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3B0976C2"/>
    <w:multiLevelType w:val="hybridMultilevel"/>
    <w:tmpl w:val="C6B0EE98"/>
    <w:lvl w:ilvl="0" w:tplc="04190011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01272"/>
    <w:multiLevelType w:val="hybridMultilevel"/>
    <w:tmpl w:val="B2BEAC00"/>
    <w:lvl w:ilvl="0" w:tplc="6EDC8A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06002"/>
    <w:multiLevelType w:val="multilevel"/>
    <w:tmpl w:val="DE1ECC34"/>
    <w:lvl w:ilvl="0">
      <w:start w:val="7"/>
      <w:numFmt w:val="decimal"/>
      <w:lvlText w:val="%1."/>
      <w:lvlJc w:val="left"/>
      <w:pPr>
        <w:ind w:left="7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2160"/>
      </w:pPr>
      <w:rPr>
        <w:rFonts w:hint="default"/>
      </w:rPr>
    </w:lvl>
  </w:abstractNum>
  <w:abstractNum w:abstractNumId="16" w15:restartNumberingAfterBreak="0">
    <w:nsid w:val="480D557F"/>
    <w:multiLevelType w:val="hybridMultilevel"/>
    <w:tmpl w:val="A100F6F0"/>
    <w:lvl w:ilvl="0" w:tplc="4266B5D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AEF64C3"/>
    <w:multiLevelType w:val="hybridMultilevel"/>
    <w:tmpl w:val="9726FE6A"/>
    <w:lvl w:ilvl="0" w:tplc="D7487388">
      <w:start w:val="1"/>
      <w:numFmt w:val="decimal"/>
      <w:lvlText w:val="11.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A6CAE"/>
    <w:multiLevelType w:val="hybridMultilevel"/>
    <w:tmpl w:val="4992D9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810DD"/>
    <w:multiLevelType w:val="hybridMultilevel"/>
    <w:tmpl w:val="68D2BE40"/>
    <w:lvl w:ilvl="0" w:tplc="313C1FD4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>
        <w:rFonts w:ascii="Arial" w:hAnsi="Arial"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0" w15:restartNumberingAfterBreak="0">
    <w:nsid w:val="57A80140"/>
    <w:multiLevelType w:val="multilevel"/>
    <w:tmpl w:val="79AC326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592F183A"/>
    <w:multiLevelType w:val="multilevel"/>
    <w:tmpl w:val="CC86DDD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5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9BB31E3"/>
    <w:multiLevelType w:val="singleLevel"/>
    <w:tmpl w:val="0DD4FA12"/>
    <w:lvl w:ilvl="0">
      <w:start w:val="11"/>
      <w:numFmt w:val="decimal"/>
      <w:lvlText w:val="ÀÒ-%1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5A901DF7"/>
    <w:multiLevelType w:val="hybridMultilevel"/>
    <w:tmpl w:val="87125814"/>
    <w:lvl w:ilvl="0" w:tplc="44D04820">
      <w:start w:val="1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4" w15:restartNumberingAfterBreak="0">
    <w:nsid w:val="5CA90256"/>
    <w:multiLevelType w:val="hybridMultilevel"/>
    <w:tmpl w:val="24EAA9F6"/>
    <w:lvl w:ilvl="0" w:tplc="77767AA6">
      <w:start w:val="1"/>
      <w:numFmt w:val="bullet"/>
      <w:pStyle w:val="a0"/>
      <w:lvlText w:val="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AA6317"/>
    <w:multiLevelType w:val="singleLevel"/>
    <w:tmpl w:val="63E60E08"/>
    <w:lvl w:ilvl="0">
      <w:start w:val="1"/>
      <w:numFmt w:val="decimal"/>
      <w:lvlText w:val="%1."/>
      <w:lvlJc w:val="left"/>
      <w:pPr>
        <w:tabs>
          <w:tab w:val="num" w:pos="360"/>
        </w:tabs>
        <w:ind w:left="190" w:hanging="19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</w:abstractNum>
  <w:abstractNum w:abstractNumId="26" w15:restartNumberingAfterBreak="0">
    <w:nsid w:val="61983D78"/>
    <w:multiLevelType w:val="hybridMultilevel"/>
    <w:tmpl w:val="5BFAEB56"/>
    <w:lvl w:ilvl="0" w:tplc="0CD80DD0">
      <w:start w:val="7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64A56A5B"/>
    <w:multiLevelType w:val="hybridMultilevel"/>
    <w:tmpl w:val="EA869AC8"/>
    <w:lvl w:ilvl="0" w:tplc="6EDC8A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07FD2"/>
    <w:multiLevelType w:val="hybridMultilevel"/>
    <w:tmpl w:val="1EE24CF2"/>
    <w:lvl w:ilvl="0" w:tplc="805CDE34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B1E1AD4"/>
    <w:multiLevelType w:val="hybridMultilevel"/>
    <w:tmpl w:val="24181D0E"/>
    <w:lvl w:ilvl="0" w:tplc="311EB520">
      <w:start w:val="6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35F5E48"/>
    <w:multiLevelType w:val="hybridMultilevel"/>
    <w:tmpl w:val="23EC75BC"/>
    <w:lvl w:ilvl="0" w:tplc="CEF89D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3F95728"/>
    <w:multiLevelType w:val="multilevel"/>
    <w:tmpl w:val="3FE45E2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53F3AF8"/>
    <w:multiLevelType w:val="singleLevel"/>
    <w:tmpl w:val="23F85234"/>
    <w:lvl w:ilvl="0">
      <w:start w:val="1"/>
      <w:numFmt w:val="bullet"/>
      <w:lvlText w:val=""/>
      <w:lvlJc w:val="left"/>
      <w:pPr>
        <w:tabs>
          <w:tab w:val="num" w:pos="1022"/>
        </w:tabs>
        <w:ind w:left="1022" w:hanging="454"/>
      </w:pPr>
      <w:rPr>
        <w:rFonts w:ascii="Symbol" w:hAnsi="Symbol" w:hint="default"/>
      </w:rPr>
    </w:lvl>
  </w:abstractNum>
  <w:abstractNum w:abstractNumId="33" w15:restartNumberingAfterBreak="0">
    <w:nsid w:val="75621172"/>
    <w:multiLevelType w:val="multilevel"/>
    <w:tmpl w:val="6D70F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6090300"/>
    <w:multiLevelType w:val="singleLevel"/>
    <w:tmpl w:val="484AA538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35" w15:restartNumberingAfterBreak="0">
    <w:nsid w:val="760A40BB"/>
    <w:multiLevelType w:val="singleLevel"/>
    <w:tmpl w:val="2BF0E6DC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6" w15:restartNumberingAfterBreak="0">
    <w:nsid w:val="78DF497E"/>
    <w:multiLevelType w:val="multilevel"/>
    <w:tmpl w:val="67046B64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7" w15:restartNumberingAfterBreak="0">
    <w:nsid w:val="7C5D57C7"/>
    <w:multiLevelType w:val="hybridMultilevel"/>
    <w:tmpl w:val="FB940474"/>
    <w:lvl w:ilvl="0" w:tplc="4C629B9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C7903EB"/>
    <w:multiLevelType w:val="hybridMultilevel"/>
    <w:tmpl w:val="03B4657A"/>
    <w:lvl w:ilvl="0" w:tplc="6EDC8A3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0"/>
  </w:num>
  <w:num w:numId="4">
    <w:abstractNumId w:val="9"/>
  </w:num>
  <w:num w:numId="5">
    <w:abstractNumId w:val="22"/>
  </w:num>
  <w:num w:numId="6">
    <w:abstractNumId w:val="35"/>
  </w:num>
  <w:num w:numId="7">
    <w:abstractNumId w:val="27"/>
  </w:num>
  <w:num w:numId="8">
    <w:abstractNumId w:val="14"/>
  </w:num>
  <w:num w:numId="9">
    <w:abstractNumId w:val="38"/>
  </w:num>
  <w:num w:numId="10">
    <w:abstractNumId w:val="37"/>
  </w:num>
  <w:num w:numId="11">
    <w:abstractNumId w:val="34"/>
  </w:num>
  <w:num w:numId="12">
    <w:abstractNumId w:val="32"/>
  </w:num>
  <w:num w:numId="13">
    <w:abstractNumId w:val="20"/>
  </w:num>
  <w:num w:numId="14">
    <w:abstractNumId w:val="11"/>
  </w:num>
  <w:num w:numId="15">
    <w:abstractNumId w:val="8"/>
  </w:num>
  <w:num w:numId="16">
    <w:abstractNumId w:val="33"/>
  </w:num>
  <w:num w:numId="17">
    <w:abstractNumId w:val="21"/>
  </w:num>
  <w:num w:numId="18">
    <w:abstractNumId w:val="17"/>
  </w:num>
  <w:num w:numId="19">
    <w:abstractNumId w:val="13"/>
  </w:num>
  <w:num w:numId="20">
    <w:abstractNumId w:val="25"/>
  </w:num>
  <w:num w:numId="21">
    <w:abstractNumId w:val="15"/>
  </w:num>
  <w:num w:numId="22">
    <w:abstractNumId w:val="29"/>
  </w:num>
  <w:num w:numId="23">
    <w:abstractNumId w:val="0"/>
  </w:num>
  <w:num w:numId="24">
    <w:abstractNumId w:val="16"/>
  </w:num>
  <w:num w:numId="25">
    <w:abstractNumId w:val="36"/>
  </w:num>
  <w:num w:numId="26">
    <w:abstractNumId w:val="24"/>
  </w:num>
  <w:num w:numId="27">
    <w:abstractNumId w:val="5"/>
  </w:num>
  <w:num w:numId="28">
    <w:abstractNumId w:val="30"/>
  </w:num>
  <w:num w:numId="29">
    <w:abstractNumId w:val="4"/>
  </w:num>
  <w:num w:numId="30">
    <w:abstractNumId w:val="6"/>
  </w:num>
  <w:num w:numId="31">
    <w:abstractNumId w:val="7"/>
  </w:num>
  <w:num w:numId="32">
    <w:abstractNumId w:val="24"/>
  </w:num>
  <w:num w:numId="33">
    <w:abstractNumId w:val="26"/>
  </w:num>
  <w:num w:numId="34">
    <w:abstractNumId w:val="28"/>
  </w:num>
  <w:num w:numId="35">
    <w:abstractNumId w:val="23"/>
  </w:num>
  <w:num w:numId="36">
    <w:abstractNumId w:val="2"/>
  </w:num>
  <w:num w:numId="37">
    <w:abstractNumId w:val="12"/>
  </w:num>
  <w:num w:numId="38">
    <w:abstractNumId w:val="31"/>
  </w:num>
  <w:num w:numId="39">
    <w:abstractNumId w:val="1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5FB9"/>
    <w:rsid w:val="000008F2"/>
    <w:rsid w:val="00001780"/>
    <w:rsid w:val="00002768"/>
    <w:rsid w:val="00003210"/>
    <w:rsid w:val="00003E80"/>
    <w:rsid w:val="00004140"/>
    <w:rsid w:val="00004CD0"/>
    <w:rsid w:val="00005A3E"/>
    <w:rsid w:val="000067CF"/>
    <w:rsid w:val="00006CFA"/>
    <w:rsid w:val="000071A8"/>
    <w:rsid w:val="00007789"/>
    <w:rsid w:val="00010E20"/>
    <w:rsid w:val="00012D52"/>
    <w:rsid w:val="0001331A"/>
    <w:rsid w:val="00013CD2"/>
    <w:rsid w:val="00016769"/>
    <w:rsid w:val="00016A61"/>
    <w:rsid w:val="00016D9B"/>
    <w:rsid w:val="00017346"/>
    <w:rsid w:val="000225E0"/>
    <w:rsid w:val="00022FDA"/>
    <w:rsid w:val="0002641D"/>
    <w:rsid w:val="0002688A"/>
    <w:rsid w:val="000278A9"/>
    <w:rsid w:val="00030446"/>
    <w:rsid w:val="00033231"/>
    <w:rsid w:val="000347C7"/>
    <w:rsid w:val="000415E2"/>
    <w:rsid w:val="0004524D"/>
    <w:rsid w:val="00045326"/>
    <w:rsid w:val="000477DF"/>
    <w:rsid w:val="00050162"/>
    <w:rsid w:val="00051DEF"/>
    <w:rsid w:val="00054201"/>
    <w:rsid w:val="000544B4"/>
    <w:rsid w:val="000550DA"/>
    <w:rsid w:val="000569BC"/>
    <w:rsid w:val="00056D4B"/>
    <w:rsid w:val="0005749C"/>
    <w:rsid w:val="000576DE"/>
    <w:rsid w:val="00057D7B"/>
    <w:rsid w:val="000605E6"/>
    <w:rsid w:val="00060C0C"/>
    <w:rsid w:val="000616B9"/>
    <w:rsid w:val="00062E4E"/>
    <w:rsid w:val="00067AED"/>
    <w:rsid w:val="000708EA"/>
    <w:rsid w:val="000710F1"/>
    <w:rsid w:val="00071C02"/>
    <w:rsid w:val="00071D90"/>
    <w:rsid w:val="0007322D"/>
    <w:rsid w:val="000756C3"/>
    <w:rsid w:val="0007580F"/>
    <w:rsid w:val="00075875"/>
    <w:rsid w:val="000759C6"/>
    <w:rsid w:val="00076400"/>
    <w:rsid w:val="00077CEE"/>
    <w:rsid w:val="0008240C"/>
    <w:rsid w:val="00082E15"/>
    <w:rsid w:val="00084F40"/>
    <w:rsid w:val="000850BD"/>
    <w:rsid w:val="0008515E"/>
    <w:rsid w:val="00086FA2"/>
    <w:rsid w:val="00090EB5"/>
    <w:rsid w:val="00091B27"/>
    <w:rsid w:val="000922B4"/>
    <w:rsid w:val="000925EB"/>
    <w:rsid w:val="00093948"/>
    <w:rsid w:val="00095808"/>
    <w:rsid w:val="00096FA5"/>
    <w:rsid w:val="00097376"/>
    <w:rsid w:val="000A0315"/>
    <w:rsid w:val="000A1251"/>
    <w:rsid w:val="000A12FE"/>
    <w:rsid w:val="000A19B5"/>
    <w:rsid w:val="000A2F2E"/>
    <w:rsid w:val="000A4D34"/>
    <w:rsid w:val="000A5739"/>
    <w:rsid w:val="000A5FD4"/>
    <w:rsid w:val="000A6E9D"/>
    <w:rsid w:val="000B0D9A"/>
    <w:rsid w:val="000B15D7"/>
    <w:rsid w:val="000B1E32"/>
    <w:rsid w:val="000B1EA5"/>
    <w:rsid w:val="000B2412"/>
    <w:rsid w:val="000B3B52"/>
    <w:rsid w:val="000B3E5C"/>
    <w:rsid w:val="000B52A8"/>
    <w:rsid w:val="000B68F2"/>
    <w:rsid w:val="000C08AB"/>
    <w:rsid w:val="000C0F26"/>
    <w:rsid w:val="000C1E27"/>
    <w:rsid w:val="000C1E98"/>
    <w:rsid w:val="000C2A76"/>
    <w:rsid w:val="000C4B0F"/>
    <w:rsid w:val="000C5D94"/>
    <w:rsid w:val="000C6ED0"/>
    <w:rsid w:val="000C7AAA"/>
    <w:rsid w:val="000D1F3B"/>
    <w:rsid w:val="000D59D2"/>
    <w:rsid w:val="000D60DC"/>
    <w:rsid w:val="000D60E9"/>
    <w:rsid w:val="000D67D6"/>
    <w:rsid w:val="000D71AD"/>
    <w:rsid w:val="000E04EB"/>
    <w:rsid w:val="000E2069"/>
    <w:rsid w:val="000E2CD2"/>
    <w:rsid w:val="000E3125"/>
    <w:rsid w:val="000E39BB"/>
    <w:rsid w:val="000E4D72"/>
    <w:rsid w:val="000F0358"/>
    <w:rsid w:val="000F0F80"/>
    <w:rsid w:val="000F169B"/>
    <w:rsid w:val="000F17AC"/>
    <w:rsid w:val="000F3682"/>
    <w:rsid w:val="000F3F81"/>
    <w:rsid w:val="000F4EE8"/>
    <w:rsid w:val="000F57BB"/>
    <w:rsid w:val="000F7035"/>
    <w:rsid w:val="00100C1D"/>
    <w:rsid w:val="00101547"/>
    <w:rsid w:val="00101A8C"/>
    <w:rsid w:val="00101D67"/>
    <w:rsid w:val="001027F0"/>
    <w:rsid w:val="001038D0"/>
    <w:rsid w:val="00103C0D"/>
    <w:rsid w:val="00104D99"/>
    <w:rsid w:val="00105C37"/>
    <w:rsid w:val="001104DE"/>
    <w:rsid w:val="00111A6A"/>
    <w:rsid w:val="0011228B"/>
    <w:rsid w:val="00113EEC"/>
    <w:rsid w:val="0011428C"/>
    <w:rsid w:val="00114DA2"/>
    <w:rsid w:val="00120884"/>
    <w:rsid w:val="00121369"/>
    <w:rsid w:val="00123374"/>
    <w:rsid w:val="00130284"/>
    <w:rsid w:val="001320E4"/>
    <w:rsid w:val="00133BF2"/>
    <w:rsid w:val="00136CF3"/>
    <w:rsid w:val="00136E43"/>
    <w:rsid w:val="00140192"/>
    <w:rsid w:val="001417C5"/>
    <w:rsid w:val="00141C8C"/>
    <w:rsid w:val="001469B0"/>
    <w:rsid w:val="00151540"/>
    <w:rsid w:val="00151C98"/>
    <w:rsid w:val="0015288F"/>
    <w:rsid w:val="00153050"/>
    <w:rsid w:val="00153511"/>
    <w:rsid w:val="001544C3"/>
    <w:rsid w:val="0015494A"/>
    <w:rsid w:val="0015549C"/>
    <w:rsid w:val="00155E99"/>
    <w:rsid w:val="001567FF"/>
    <w:rsid w:val="0016068A"/>
    <w:rsid w:val="0016086C"/>
    <w:rsid w:val="00161110"/>
    <w:rsid w:val="001613BD"/>
    <w:rsid w:val="0016176A"/>
    <w:rsid w:val="0016294F"/>
    <w:rsid w:val="0016430E"/>
    <w:rsid w:val="00166B17"/>
    <w:rsid w:val="00167A29"/>
    <w:rsid w:val="00170ABE"/>
    <w:rsid w:val="00170C80"/>
    <w:rsid w:val="00171B9B"/>
    <w:rsid w:val="00171D07"/>
    <w:rsid w:val="00172EC5"/>
    <w:rsid w:val="00174130"/>
    <w:rsid w:val="001750C0"/>
    <w:rsid w:val="00175419"/>
    <w:rsid w:val="00180A5E"/>
    <w:rsid w:val="00180B4F"/>
    <w:rsid w:val="0018186A"/>
    <w:rsid w:val="00181905"/>
    <w:rsid w:val="0018275F"/>
    <w:rsid w:val="00183762"/>
    <w:rsid w:val="00184D6B"/>
    <w:rsid w:val="00187629"/>
    <w:rsid w:val="00187D5F"/>
    <w:rsid w:val="00190A2F"/>
    <w:rsid w:val="00191B7B"/>
    <w:rsid w:val="00193AF4"/>
    <w:rsid w:val="00194527"/>
    <w:rsid w:val="0019493B"/>
    <w:rsid w:val="00194E25"/>
    <w:rsid w:val="00195066"/>
    <w:rsid w:val="0019577E"/>
    <w:rsid w:val="00195A4E"/>
    <w:rsid w:val="00195AFD"/>
    <w:rsid w:val="001A19AE"/>
    <w:rsid w:val="001A1AD0"/>
    <w:rsid w:val="001A1AF9"/>
    <w:rsid w:val="001A2231"/>
    <w:rsid w:val="001A3A99"/>
    <w:rsid w:val="001A3C11"/>
    <w:rsid w:val="001A4A4D"/>
    <w:rsid w:val="001A4D0A"/>
    <w:rsid w:val="001B1FC3"/>
    <w:rsid w:val="001B2F39"/>
    <w:rsid w:val="001C0D91"/>
    <w:rsid w:val="001C1DC9"/>
    <w:rsid w:val="001C216C"/>
    <w:rsid w:val="001C3C7D"/>
    <w:rsid w:val="001C6DA1"/>
    <w:rsid w:val="001D03EF"/>
    <w:rsid w:val="001D19EF"/>
    <w:rsid w:val="001D3D37"/>
    <w:rsid w:val="001D5F5C"/>
    <w:rsid w:val="001D65F9"/>
    <w:rsid w:val="001E09C2"/>
    <w:rsid w:val="001E25FF"/>
    <w:rsid w:val="001E457E"/>
    <w:rsid w:val="001E58F8"/>
    <w:rsid w:val="001F0184"/>
    <w:rsid w:val="001F0FF6"/>
    <w:rsid w:val="001F2D7E"/>
    <w:rsid w:val="001F4635"/>
    <w:rsid w:val="001F4C1D"/>
    <w:rsid w:val="001F5E4B"/>
    <w:rsid w:val="002026FD"/>
    <w:rsid w:val="00203045"/>
    <w:rsid w:val="0020427A"/>
    <w:rsid w:val="00205310"/>
    <w:rsid w:val="00205661"/>
    <w:rsid w:val="00205A5D"/>
    <w:rsid w:val="002072F7"/>
    <w:rsid w:val="00210AB4"/>
    <w:rsid w:val="00215B72"/>
    <w:rsid w:val="00216511"/>
    <w:rsid w:val="002179E8"/>
    <w:rsid w:val="002234C5"/>
    <w:rsid w:val="002247F7"/>
    <w:rsid w:val="00224E2C"/>
    <w:rsid w:val="002252E0"/>
    <w:rsid w:val="00225D87"/>
    <w:rsid w:val="002306F7"/>
    <w:rsid w:val="00232DFF"/>
    <w:rsid w:val="002336D4"/>
    <w:rsid w:val="0023479C"/>
    <w:rsid w:val="00235BAF"/>
    <w:rsid w:val="002373BA"/>
    <w:rsid w:val="00241D72"/>
    <w:rsid w:val="00242031"/>
    <w:rsid w:val="00242EE9"/>
    <w:rsid w:val="00243111"/>
    <w:rsid w:val="0024590B"/>
    <w:rsid w:val="00246561"/>
    <w:rsid w:val="002475B0"/>
    <w:rsid w:val="00250AB2"/>
    <w:rsid w:val="002518E9"/>
    <w:rsid w:val="00252351"/>
    <w:rsid w:val="002524DC"/>
    <w:rsid w:val="00252884"/>
    <w:rsid w:val="00254FA0"/>
    <w:rsid w:val="002562C8"/>
    <w:rsid w:val="00257613"/>
    <w:rsid w:val="0026085D"/>
    <w:rsid w:val="00261566"/>
    <w:rsid w:val="00261CB4"/>
    <w:rsid w:val="00262F45"/>
    <w:rsid w:val="00266727"/>
    <w:rsid w:val="00267245"/>
    <w:rsid w:val="0026749E"/>
    <w:rsid w:val="00270066"/>
    <w:rsid w:val="00270B4E"/>
    <w:rsid w:val="00270DF7"/>
    <w:rsid w:val="002719E4"/>
    <w:rsid w:val="00273794"/>
    <w:rsid w:val="002751FF"/>
    <w:rsid w:val="00276236"/>
    <w:rsid w:val="00277E84"/>
    <w:rsid w:val="002804E2"/>
    <w:rsid w:val="00280B0A"/>
    <w:rsid w:val="002819E9"/>
    <w:rsid w:val="002819FA"/>
    <w:rsid w:val="00282C11"/>
    <w:rsid w:val="00283094"/>
    <w:rsid w:val="00283347"/>
    <w:rsid w:val="002839CE"/>
    <w:rsid w:val="0028506E"/>
    <w:rsid w:val="0028715D"/>
    <w:rsid w:val="0028798A"/>
    <w:rsid w:val="00290476"/>
    <w:rsid w:val="00290820"/>
    <w:rsid w:val="00290F13"/>
    <w:rsid w:val="002926BF"/>
    <w:rsid w:val="002941B0"/>
    <w:rsid w:val="00294987"/>
    <w:rsid w:val="00295AFF"/>
    <w:rsid w:val="00297414"/>
    <w:rsid w:val="002977C3"/>
    <w:rsid w:val="002A049D"/>
    <w:rsid w:val="002A0B64"/>
    <w:rsid w:val="002A34B4"/>
    <w:rsid w:val="002A40DA"/>
    <w:rsid w:val="002A4E5E"/>
    <w:rsid w:val="002A51FF"/>
    <w:rsid w:val="002A7CFE"/>
    <w:rsid w:val="002B06A3"/>
    <w:rsid w:val="002B1545"/>
    <w:rsid w:val="002B20BB"/>
    <w:rsid w:val="002B2221"/>
    <w:rsid w:val="002B286D"/>
    <w:rsid w:val="002B295D"/>
    <w:rsid w:val="002B2EB8"/>
    <w:rsid w:val="002B317C"/>
    <w:rsid w:val="002B5296"/>
    <w:rsid w:val="002C036E"/>
    <w:rsid w:val="002C1814"/>
    <w:rsid w:val="002C1B15"/>
    <w:rsid w:val="002C309C"/>
    <w:rsid w:val="002C44A7"/>
    <w:rsid w:val="002C6725"/>
    <w:rsid w:val="002C7B0A"/>
    <w:rsid w:val="002D0EB7"/>
    <w:rsid w:val="002D0F5A"/>
    <w:rsid w:val="002D1679"/>
    <w:rsid w:val="002D1A52"/>
    <w:rsid w:val="002D1DB6"/>
    <w:rsid w:val="002D40AB"/>
    <w:rsid w:val="002D7B36"/>
    <w:rsid w:val="002E0120"/>
    <w:rsid w:val="002E0289"/>
    <w:rsid w:val="002E13BA"/>
    <w:rsid w:val="002E4BFF"/>
    <w:rsid w:val="002E4C57"/>
    <w:rsid w:val="002E5B87"/>
    <w:rsid w:val="002E64E3"/>
    <w:rsid w:val="002F02BA"/>
    <w:rsid w:val="002F115A"/>
    <w:rsid w:val="002F266E"/>
    <w:rsid w:val="002F2EAD"/>
    <w:rsid w:val="002F368E"/>
    <w:rsid w:val="002F407D"/>
    <w:rsid w:val="002F4B93"/>
    <w:rsid w:val="002F4C48"/>
    <w:rsid w:val="002F5664"/>
    <w:rsid w:val="002F5720"/>
    <w:rsid w:val="00301FD7"/>
    <w:rsid w:val="003038C7"/>
    <w:rsid w:val="00304918"/>
    <w:rsid w:val="00310173"/>
    <w:rsid w:val="00310900"/>
    <w:rsid w:val="00313C2C"/>
    <w:rsid w:val="003156AB"/>
    <w:rsid w:val="00317119"/>
    <w:rsid w:val="003175DD"/>
    <w:rsid w:val="00322088"/>
    <w:rsid w:val="003226B5"/>
    <w:rsid w:val="0032273B"/>
    <w:rsid w:val="00323CCC"/>
    <w:rsid w:val="00323EBD"/>
    <w:rsid w:val="003247D8"/>
    <w:rsid w:val="00325BCE"/>
    <w:rsid w:val="00330AD2"/>
    <w:rsid w:val="0033203B"/>
    <w:rsid w:val="003328FE"/>
    <w:rsid w:val="00334DC2"/>
    <w:rsid w:val="00335161"/>
    <w:rsid w:val="00335F64"/>
    <w:rsid w:val="0033703D"/>
    <w:rsid w:val="0034096F"/>
    <w:rsid w:val="00340B9A"/>
    <w:rsid w:val="00341135"/>
    <w:rsid w:val="00343B83"/>
    <w:rsid w:val="00344854"/>
    <w:rsid w:val="00345455"/>
    <w:rsid w:val="003454A4"/>
    <w:rsid w:val="00345A62"/>
    <w:rsid w:val="00347DA4"/>
    <w:rsid w:val="003508D1"/>
    <w:rsid w:val="0035248F"/>
    <w:rsid w:val="003544BD"/>
    <w:rsid w:val="0035657C"/>
    <w:rsid w:val="00356E3A"/>
    <w:rsid w:val="00357F4B"/>
    <w:rsid w:val="00360F19"/>
    <w:rsid w:val="003610FC"/>
    <w:rsid w:val="003612CA"/>
    <w:rsid w:val="00361CE4"/>
    <w:rsid w:val="00362323"/>
    <w:rsid w:val="00362708"/>
    <w:rsid w:val="00362E8D"/>
    <w:rsid w:val="00363FC7"/>
    <w:rsid w:val="00365796"/>
    <w:rsid w:val="00365C2C"/>
    <w:rsid w:val="00371B42"/>
    <w:rsid w:val="00371D3E"/>
    <w:rsid w:val="00371DD4"/>
    <w:rsid w:val="003724DC"/>
    <w:rsid w:val="00373313"/>
    <w:rsid w:val="003763FB"/>
    <w:rsid w:val="00376BFF"/>
    <w:rsid w:val="00380F95"/>
    <w:rsid w:val="00381A8B"/>
    <w:rsid w:val="00381E6E"/>
    <w:rsid w:val="0038239E"/>
    <w:rsid w:val="00385BD1"/>
    <w:rsid w:val="00386A32"/>
    <w:rsid w:val="00386BCD"/>
    <w:rsid w:val="00387BEC"/>
    <w:rsid w:val="003909C1"/>
    <w:rsid w:val="00392A51"/>
    <w:rsid w:val="00393165"/>
    <w:rsid w:val="0039432C"/>
    <w:rsid w:val="003947D5"/>
    <w:rsid w:val="00394A83"/>
    <w:rsid w:val="00395742"/>
    <w:rsid w:val="003960E2"/>
    <w:rsid w:val="00396837"/>
    <w:rsid w:val="00396852"/>
    <w:rsid w:val="00397FEB"/>
    <w:rsid w:val="003A0193"/>
    <w:rsid w:val="003A040A"/>
    <w:rsid w:val="003A1B3C"/>
    <w:rsid w:val="003A2977"/>
    <w:rsid w:val="003A34C7"/>
    <w:rsid w:val="003A3816"/>
    <w:rsid w:val="003B06A7"/>
    <w:rsid w:val="003B137A"/>
    <w:rsid w:val="003B19AD"/>
    <w:rsid w:val="003B1BCD"/>
    <w:rsid w:val="003B3528"/>
    <w:rsid w:val="003B394F"/>
    <w:rsid w:val="003B3B6D"/>
    <w:rsid w:val="003B4425"/>
    <w:rsid w:val="003B44D2"/>
    <w:rsid w:val="003B485C"/>
    <w:rsid w:val="003B4AA2"/>
    <w:rsid w:val="003B6EA9"/>
    <w:rsid w:val="003C0CA7"/>
    <w:rsid w:val="003C1953"/>
    <w:rsid w:val="003C3B11"/>
    <w:rsid w:val="003C69FF"/>
    <w:rsid w:val="003C75C2"/>
    <w:rsid w:val="003D237D"/>
    <w:rsid w:val="003D266C"/>
    <w:rsid w:val="003D364C"/>
    <w:rsid w:val="003D48A8"/>
    <w:rsid w:val="003D5955"/>
    <w:rsid w:val="003D683D"/>
    <w:rsid w:val="003D74CC"/>
    <w:rsid w:val="003D7C15"/>
    <w:rsid w:val="003E01D6"/>
    <w:rsid w:val="003E142D"/>
    <w:rsid w:val="003E2811"/>
    <w:rsid w:val="003E2E1E"/>
    <w:rsid w:val="003E2F53"/>
    <w:rsid w:val="003E38C8"/>
    <w:rsid w:val="003E3B11"/>
    <w:rsid w:val="003E4BB7"/>
    <w:rsid w:val="003E5A4D"/>
    <w:rsid w:val="003E5AEA"/>
    <w:rsid w:val="003F331E"/>
    <w:rsid w:val="003F3540"/>
    <w:rsid w:val="003F44DE"/>
    <w:rsid w:val="003F5F6E"/>
    <w:rsid w:val="003F7765"/>
    <w:rsid w:val="003F7888"/>
    <w:rsid w:val="003F7E36"/>
    <w:rsid w:val="00401E1D"/>
    <w:rsid w:val="00405B8C"/>
    <w:rsid w:val="004060BF"/>
    <w:rsid w:val="00406DA7"/>
    <w:rsid w:val="00407717"/>
    <w:rsid w:val="00407D7B"/>
    <w:rsid w:val="004114BE"/>
    <w:rsid w:val="00413643"/>
    <w:rsid w:val="0041431D"/>
    <w:rsid w:val="00415666"/>
    <w:rsid w:val="0041714E"/>
    <w:rsid w:val="004172D2"/>
    <w:rsid w:val="00417327"/>
    <w:rsid w:val="00420F2C"/>
    <w:rsid w:val="00422FCA"/>
    <w:rsid w:val="00424473"/>
    <w:rsid w:val="004268B1"/>
    <w:rsid w:val="00426BAA"/>
    <w:rsid w:val="00431136"/>
    <w:rsid w:val="00432051"/>
    <w:rsid w:val="0043400B"/>
    <w:rsid w:val="0043520D"/>
    <w:rsid w:val="00435C3F"/>
    <w:rsid w:val="00435DE2"/>
    <w:rsid w:val="004364BA"/>
    <w:rsid w:val="004365C5"/>
    <w:rsid w:val="00436A62"/>
    <w:rsid w:val="004435A0"/>
    <w:rsid w:val="00446DDA"/>
    <w:rsid w:val="004508EF"/>
    <w:rsid w:val="00451385"/>
    <w:rsid w:val="00452F43"/>
    <w:rsid w:val="004535A2"/>
    <w:rsid w:val="00453E41"/>
    <w:rsid w:val="004551C3"/>
    <w:rsid w:val="00456C55"/>
    <w:rsid w:val="00460824"/>
    <w:rsid w:val="00460935"/>
    <w:rsid w:val="00460A8F"/>
    <w:rsid w:val="00460AA9"/>
    <w:rsid w:val="00460DB5"/>
    <w:rsid w:val="004629DC"/>
    <w:rsid w:val="004660AF"/>
    <w:rsid w:val="00466499"/>
    <w:rsid w:val="00467591"/>
    <w:rsid w:val="00470A95"/>
    <w:rsid w:val="00470ACC"/>
    <w:rsid w:val="004713C4"/>
    <w:rsid w:val="00472A5A"/>
    <w:rsid w:val="00473020"/>
    <w:rsid w:val="00475C73"/>
    <w:rsid w:val="00477760"/>
    <w:rsid w:val="0048004F"/>
    <w:rsid w:val="00480E0C"/>
    <w:rsid w:val="00481581"/>
    <w:rsid w:val="00482FDF"/>
    <w:rsid w:val="004835A2"/>
    <w:rsid w:val="004842D9"/>
    <w:rsid w:val="00485321"/>
    <w:rsid w:val="00485370"/>
    <w:rsid w:val="004853CE"/>
    <w:rsid w:val="00485666"/>
    <w:rsid w:val="004871CE"/>
    <w:rsid w:val="00490057"/>
    <w:rsid w:val="00490379"/>
    <w:rsid w:val="00491D79"/>
    <w:rsid w:val="00492B32"/>
    <w:rsid w:val="00493519"/>
    <w:rsid w:val="00493969"/>
    <w:rsid w:val="00493E8F"/>
    <w:rsid w:val="0049457D"/>
    <w:rsid w:val="004955FB"/>
    <w:rsid w:val="00496A14"/>
    <w:rsid w:val="00496C30"/>
    <w:rsid w:val="004A0C85"/>
    <w:rsid w:val="004A16ED"/>
    <w:rsid w:val="004A3556"/>
    <w:rsid w:val="004A399E"/>
    <w:rsid w:val="004A4F4D"/>
    <w:rsid w:val="004A59B0"/>
    <w:rsid w:val="004A59C9"/>
    <w:rsid w:val="004A5B90"/>
    <w:rsid w:val="004A63A6"/>
    <w:rsid w:val="004A7F66"/>
    <w:rsid w:val="004B00AC"/>
    <w:rsid w:val="004B0543"/>
    <w:rsid w:val="004B498D"/>
    <w:rsid w:val="004B51BC"/>
    <w:rsid w:val="004C1159"/>
    <w:rsid w:val="004C41ED"/>
    <w:rsid w:val="004C4390"/>
    <w:rsid w:val="004C46B3"/>
    <w:rsid w:val="004C6B6B"/>
    <w:rsid w:val="004C6CA9"/>
    <w:rsid w:val="004C6E05"/>
    <w:rsid w:val="004C79CE"/>
    <w:rsid w:val="004D0762"/>
    <w:rsid w:val="004D1243"/>
    <w:rsid w:val="004D1318"/>
    <w:rsid w:val="004D1682"/>
    <w:rsid w:val="004D4053"/>
    <w:rsid w:val="004D5970"/>
    <w:rsid w:val="004E0BF0"/>
    <w:rsid w:val="004E1CE7"/>
    <w:rsid w:val="004E41DD"/>
    <w:rsid w:val="004E4A55"/>
    <w:rsid w:val="004E58B0"/>
    <w:rsid w:val="004F0734"/>
    <w:rsid w:val="004F1359"/>
    <w:rsid w:val="004F1375"/>
    <w:rsid w:val="004F14DA"/>
    <w:rsid w:val="004F25A8"/>
    <w:rsid w:val="004F7AD3"/>
    <w:rsid w:val="00500AB8"/>
    <w:rsid w:val="00502D8A"/>
    <w:rsid w:val="00502F23"/>
    <w:rsid w:val="0050445B"/>
    <w:rsid w:val="00504549"/>
    <w:rsid w:val="00504D27"/>
    <w:rsid w:val="00504F5F"/>
    <w:rsid w:val="00505054"/>
    <w:rsid w:val="00505258"/>
    <w:rsid w:val="00506647"/>
    <w:rsid w:val="00507223"/>
    <w:rsid w:val="005079A9"/>
    <w:rsid w:val="00507FF0"/>
    <w:rsid w:val="00511D27"/>
    <w:rsid w:val="00512457"/>
    <w:rsid w:val="00512671"/>
    <w:rsid w:val="00514DFE"/>
    <w:rsid w:val="00517147"/>
    <w:rsid w:val="005204D7"/>
    <w:rsid w:val="00520694"/>
    <w:rsid w:val="005208B5"/>
    <w:rsid w:val="005210A1"/>
    <w:rsid w:val="005231BF"/>
    <w:rsid w:val="00523226"/>
    <w:rsid w:val="00523C4D"/>
    <w:rsid w:val="00524804"/>
    <w:rsid w:val="0052612B"/>
    <w:rsid w:val="00531F53"/>
    <w:rsid w:val="00533511"/>
    <w:rsid w:val="00535290"/>
    <w:rsid w:val="00536252"/>
    <w:rsid w:val="00540EB6"/>
    <w:rsid w:val="00543324"/>
    <w:rsid w:val="005440D7"/>
    <w:rsid w:val="0054493E"/>
    <w:rsid w:val="00545679"/>
    <w:rsid w:val="0054657E"/>
    <w:rsid w:val="00546F87"/>
    <w:rsid w:val="005477F2"/>
    <w:rsid w:val="0055042C"/>
    <w:rsid w:val="00551D2A"/>
    <w:rsid w:val="005520EC"/>
    <w:rsid w:val="005528D9"/>
    <w:rsid w:val="00552BF5"/>
    <w:rsid w:val="005547F2"/>
    <w:rsid w:val="00555351"/>
    <w:rsid w:val="00557BB6"/>
    <w:rsid w:val="00560F04"/>
    <w:rsid w:val="0056137C"/>
    <w:rsid w:val="00565BE9"/>
    <w:rsid w:val="005666F6"/>
    <w:rsid w:val="0057021C"/>
    <w:rsid w:val="00570C2F"/>
    <w:rsid w:val="00571132"/>
    <w:rsid w:val="0057398D"/>
    <w:rsid w:val="00573CDF"/>
    <w:rsid w:val="00573D90"/>
    <w:rsid w:val="0057618B"/>
    <w:rsid w:val="00580262"/>
    <w:rsid w:val="00580C55"/>
    <w:rsid w:val="00581364"/>
    <w:rsid w:val="0058146A"/>
    <w:rsid w:val="00582343"/>
    <w:rsid w:val="00582426"/>
    <w:rsid w:val="005825F5"/>
    <w:rsid w:val="00583FFE"/>
    <w:rsid w:val="00586413"/>
    <w:rsid w:val="00586D03"/>
    <w:rsid w:val="0058745A"/>
    <w:rsid w:val="00590039"/>
    <w:rsid w:val="005918A1"/>
    <w:rsid w:val="005928A0"/>
    <w:rsid w:val="005929A4"/>
    <w:rsid w:val="00593387"/>
    <w:rsid w:val="005933B3"/>
    <w:rsid w:val="00594433"/>
    <w:rsid w:val="0059591B"/>
    <w:rsid w:val="005965B3"/>
    <w:rsid w:val="005A0B8B"/>
    <w:rsid w:val="005A0C7A"/>
    <w:rsid w:val="005A152A"/>
    <w:rsid w:val="005A490D"/>
    <w:rsid w:val="005A7243"/>
    <w:rsid w:val="005A7334"/>
    <w:rsid w:val="005B0823"/>
    <w:rsid w:val="005B09F8"/>
    <w:rsid w:val="005B12B5"/>
    <w:rsid w:val="005B14B5"/>
    <w:rsid w:val="005B2060"/>
    <w:rsid w:val="005B4F27"/>
    <w:rsid w:val="005B546A"/>
    <w:rsid w:val="005B7012"/>
    <w:rsid w:val="005C1B89"/>
    <w:rsid w:val="005C2611"/>
    <w:rsid w:val="005C2B64"/>
    <w:rsid w:val="005C337D"/>
    <w:rsid w:val="005C5930"/>
    <w:rsid w:val="005C6C56"/>
    <w:rsid w:val="005C723C"/>
    <w:rsid w:val="005C72B1"/>
    <w:rsid w:val="005C7B87"/>
    <w:rsid w:val="005D1B74"/>
    <w:rsid w:val="005D1D26"/>
    <w:rsid w:val="005D3814"/>
    <w:rsid w:val="005D40DE"/>
    <w:rsid w:val="005D524A"/>
    <w:rsid w:val="005D6735"/>
    <w:rsid w:val="005D6D4B"/>
    <w:rsid w:val="005D7E7B"/>
    <w:rsid w:val="005E32D3"/>
    <w:rsid w:val="005E3A79"/>
    <w:rsid w:val="005E4B22"/>
    <w:rsid w:val="005E4CB6"/>
    <w:rsid w:val="005F3C3E"/>
    <w:rsid w:val="005F555C"/>
    <w:rsid w:val="005F5724"/>
    <w:rsid w:val="005F641D"/>
    <w:rsid w:val="005F7CE6"/>
    <w:rsid w:val="006020CA"/>
    <w:rsid w:val="00602BD4"/>
    <w:rsid w:val="0060344B"/>
    <w:rsid w:val="00603BC0"/>
    <w:rsid w:val="0060409E"/>
    <w:rsid w:val="006041AA"/>
    <w:rsid w:val="00605FB9"/>
    <w:rsid w:val="00607B15"/>
    <w:rsid w:val="00610209"/>
    <w:rsid w:val="006112F2"/>
    <w:rsid w:val="00611A3C"/>
    <w:rsid w:val="00611D28"/>
    <w:rsid w:val="00612A21"/>
    <w:rsid w:val="006145C1"/>
    <w:rsid w:val="00615798"/>
    <w:rsid w:val="00615D88"/>
    <w:rsid w:val="00616B38"/>
    <w:rsid w:val="006241B5"/>
    <w:rsid w:val="00624BCE"/>
    <w:rsid w:val="006250BE"/>
    <w:rsid w:val="00625906"/>
    <w:rsid w:val="00625CC3"/>
    <w:rsid w:val="006271F6"/>
    <w:rsid w:val="00627646"/>
    <w:rsid w:val="006313F1"/>
    <w:rsid w:val="00631E64"/>
    <w:rsid w:val="00633C1C"/>
    <w:rsid w:val="00641032"/>
    <w:rsid w:val="00642D29"/>
    <w:rsid w:val="00643813"/>
    <w:rsid w:val="00645F80"/>
    <w:rsid w:val="00646880"/>
    <w:rsid w:val="00650560"/>
    <w:rsid w:val="006505BF"/>
    <w:rsid w:val="00650FAD"/>
    <w:rsid w:val="00651304"/>
    <w:rsid w:val="00652066"/>
    <w:rsid w:val="006526AF"/>
    <w:rsid w:val="00652E68"/>
    <w:rsid w:val="00653ADD"/>
    <w:rsid w:val="00656179"/>
    <w:rsid w:val="00656784"/>
    <w:rsid w:val="006573D9"/>
    <w:rsid w:val="0066062D"/>
    <w:rsid w:val="00661378"/>
    <w:rsid w:val="0066164B"/>
    <w:rsid w:val="00663923"/>
    <w:rsid w:val="0066438A"/>
    <w:rsid w:val="00665942"/>
    <w:rsid w:val="00670F63"/>
    <w:rsid w:val="00671CF3"/>
    <w:rsid w:val="006741D0"/>
    <w:rsid w:val="00674CF0"/>
    <w:rsid w:val="00674F0D"/>
    <w:rsid w:val="00675BBF"/>
    <w:rsid w:val="00675D41"/>
    <w:rsid w:val="00675E77"/>
    <w:rsid w:val="006761AA"/>
    <w:rsid w:val="00676E5B"/>
    <w:rsid w:val="00680710"/>
    <w:rsid w:val="00680F15"/>
    <w:rsid w:val="00681796"/>
    <w:rsid w:val="006830F1"/>
    <w:rsid w:val="00683B8B"/>
    <w:rsid w:val="00683C8D"/>
    <w:rsid w:val="006848C2"/>
    <w:rsid w:val="00685282"/>
    <w:rsid w:val="00685B3B"/>
    <w:rsid w:val="00685E14"/>
    <w:rsid w:val="0069020F"/>
    <w:rsid w:val="00690D9F"/>
    <w:rsid w:val="0069122E"/>
    <w:rsid w:val="006917B8"/>
    <w:rsid w:val="00691E1F"/>
    <w:rsid w:val="006941E7"/>
    <w:rsid w:val="00695467"/>
    <w:rsid w:val="006967D8"/>
    <w:rsid w:val="00696D88"/>
    <w:rsid w:val="006A0D14"/>
    <w:rsid w:val="006A0F0C"/>
    <w:rsid w:val="006A1AC9"/>
    <w:rsid w:val="006A3AA5"/>
    <w:rsid w:val="006A64CF"/>
    <w:rsid w:val="006A6751"/>
    <w:rsid w:val="006A6CA3"/>
    <w:rsid w:val="006B0240"/>
    <w:rsid w:val="006B1474"/>
    <w:rsid w:val="006B1CDF"/>
    <w:rsid w:val="006B3095"/>
    <w:rsid w:val="006B3244"/>
    <w:rsid w:val="006B34A5"/>
    <w:rsid w:val="006B5CDF"/>
    <w:rsid w:val="006B6928"/>
    <w:rsid w:val="006C0533"/>
    <w:rsid w:val="006C0A5F"/>
    <w:rsid w:val="006C1797"/>
    <w:rsid w:val="006C4C18"/>
    <w:rsid w:val="006C5395"/>
    <w:rsid w:val="006C5588"/>
    <w:rsid w:val="006C56FF"/>
    <w:rsid w:val="006C6239"/>
    <w:rsid w:val="006C6B13"/>
    <w:rsid w:val="006C789B"/>
    <w:rsid w:val="006C7985"/>
    <w:rsid w:val="006D09BF"/>
    <w:rsid w:val="006D1922"/>
    <w:rsid w:val="006D2501"/>
    <w:rsid w:val="006D2583"/>
    <w:rsid w:val="006D293A"/>
    <w:rsid w:val="006D2ADC"/>
    <w:rsid w:val="006D5435"/>
    <w:rsid w:val="006D6839"/>
    <w:rsid w:val="006D74C1"/>
    <w:rsid w:val="006E0B24"/>
    <w:rsid w:val="006E37D2"/>
    <w:rsid w:val="006E4C14"/>
    <w:rsid w:val="006E576F"/>
    <w:rsid w:val="006E6BE9"/>
    <w:rsid w:val="006E6DB8"/>
    <w:rsid w:val="006F0EC1"/>
    <w:rsid w:val="006F2360"/>
    <w:rsid w:val="006F244A"/>
    <w:rsid w:val="006F75F5"/>
    <w:rsid w:val="006F7A13"/>
    <w:rsid w:val="007002ED"/>
    <w:rsid w:val="0070181A"/>
    <w:rsid w:val="00702507"/>
    <w:rsid w:val="00703341"/>
    <w:rsid w:val="0070461A"/>
    <w:rsid w:val="007055F4"/>
    <w:rsid w:val="00705A47"/>
    <w:rsid w:val="007061BC"/>
    <w:rsid w:val="0070741E"/>
    <w:rsid w:val="00710186"/>
    <w:rsid w:val="007105E1"/>
    <w:rsid w:val="00710E89"/>
    <w:rsid w:val="00711483"/>
    <w:rsid w:val="00713BCE"/>
    <w:rsid w:val="00714CE1"/>
    <w:rsid w:val="0071707A"/>
    <w:rsid w:val="007174E7"/>
    <w:rsid w:val="00717664"/>
    <w:rsid w:val="00717821"/>
    <w:rsid w:val="00717890"/>
    <w:rsid w:val="00722B51"/>
    <w:rsid w:val="007234B4"/>
    <w:rsid w:val="007242A1"/>
    <w:rsid w:val="007247F3"/>
    <w:rsid w:val="00724F85"/>
    <w:rsid w:val="00725B80"/>
    <w:rsid w:val="00726839"/>
    <w:rsid w:val="00730FB2"/>
    <w:rsid w:val="00735490"/>
    <w:rsid w:val="007367CE"/>
    <w:rsid w:val="00736DC3"/>
    <w:rsid w:val="00737974"/>
    <w:rsid w:val="00740596"/>
    <w:rsid w:val="00740848"/>
    <w:rsid w:val="007473E2"/>
    <w:rsid w:val="007478C5"/>
    <w:rsid w:val="00750BE1"/>
    <w:rsid w:val="00750CBF"/>
    <w:rsid w:val="00751948"/>
    <w:rsid w:val="00751BB4"/>
    <w:rsid w:val="007528ED"/>
    <w:rsid w:val="0075365B"/>
    <w:rsid w:val="00753964"/>
    <w:rsid w:val="007540D2"/>
    <w:rsid w:val="00755E34"/>
    <w:rsid w:val="00756826"/>
    <w:rsid w:val="00757249"/>
    <w:rsid w:val="00760A58"/>
    <w:rsid w:val="0076152B"/>
    <w:rsid w:val="00763C57"/>
    <w:rsid w:val="007653BA"/>
    <w:rsid w:val="00765906"/>
    <w:rsid w:val="00765AB7"/>
    <w:rsid w:val="00767C0C"/>
    <w:rsid w:val="00770162"/>
    <w:rsid w:val="0077179C"/>
    <w:rsid w:val="00777A7F"/>
    <w:rsid w:val="00782B40"/>
    <w:rsid w:val="00782C81"/>
    <w:rsid w:val="00782F1C"/>
    <w:rsid w:val="007837B1"/>
    <w:rsid w:val="00785A0E"/>
    <w:rsid w:val="00785C01"/>
    <w:rsid w:val="0079247F"/>
    <w:rsid w:val="00794320"/>
    <w:rsid w:val="007951A2"/>
    <w:rsid w:val="0079612E"/>
    <w:rsid w:val="007A01FA"/>
    <w:rsid w:val="007A12E6"/>
    <w:rsid w:val="007A1A98"/>
    <w:rsid w:val="007A1E00"/>
    <w:rsid w:val="007A3B2D"/>
    <w:rsid w:val="007A3F90"/>
    <w:rsid w:val="007A42F7"/>
    <w:rsid w:val="007A5309"/>
    <w:rsid w:val="007A65B7"/>
    <w:rsid w:val="007A7C70"/>
    <w:rsid w:val="007B0347"/>
    <w:rsid w:val="007B184E"/>
    <w:rsid w:val="007B1AC0"/>
    <w:rsid w:val="007B22BD"/>
    <w:rsid w:val="007B516B"/>
    <w:rsid w:val="007B518D"/>
    <w:rsid w:val="007B5D8D"/>
    <w:rsid w:val="007B73DC"/>
    <w:rsid w:val="007B7876"/>
    <w:rsid w:val="007C114D"/>
    <w:rsid w:val="007C2050"/>
    <w:rsid w:val="007C38BF"/>
    <w:rsid w:val="007C4F06"/>
    <w:rsid w:val="007C6474"/>
    <w:rsid w:val="007C6647"/>
    <w:rsid w:val="007C7A14"/>
    <w:rsid w:val="007D0118"/>
    <w:rsid w:val="007D1F04"/>
    <w:rsid w:val="007D2A12"/>
    <w:rsid w:val="007D2E47"/>
    <w:rsid w:val="007D2EEE"/>
    <w:rsid w:val="007D47C7"/>
    <w:rsid w:val="007D4D8B"/>
    <w:rsid w:val="007D4EBC"/>
    <w:rsid w:val="007D5300"/>
    <w:rsid w:val="007D575D"/>
    <w:rsid w:val="007D592F"/>
    <w:rsid w:val="007D6B7B"/>
    <w:rsid w:val="007D70A8"/>
    <w:rsid w:val="007D729D"/>
    <w:rsid w:val="007D7382"/>
    <w:rsid w:val="007E08A9"/>
    <w:rsid w:val="007E0E3B"/>
    <w:rsid w:val="007E10C3"/>
    <w:rsid w:val="007E1869"/>
    <w:rsid w:val="007E1D45"/>
    <w:rsid w:val="007E40D8"/>
    <w:rsid w:val="007E4CE3"/>
    <w:rsid w:val="007E52D0"/>
    <w:rsid w:val="007E5B91"/>
    <w:rsid w:val="007E5FB0"/>
    <w:rsid w:val="007E6575"/>
    <w:rsid w:val="007E7E90"/>
    <w:rsid w:val="007F279C"/>
    <w:rsid w:val="007F4A8B"/>
    <w:rsid w:val="007F5A18"/>
    <w:rsid w:val="007F6839"/>
    <w:rsid w:val="007F6C14"/>
    <w:rsid w:val="007F6E78"/>
    <w:rsid w:val="007F7898"/>
    <w:rsid w:val="00801A7E"/>
    <w:rsid w:val="00801CEB"/>
    <w:rsid w:val="008060FA"/>
    <w:rsid w:val="008076A3"/>
    <w:rsid w:val="00807D20"/>
    <w:rsid w:val="00807DB4"/>
    <w:rsid w:val="00810338"/>
    <w:rsid w:val="008103D1"/>
    <w:rsid w:val="00810C9C"/>
    <w:rsid w:val="00811538"/>
    <w:rsid w:val="00811654"/>
    <w:rsid w:val="00812158"/>
    <w:rsid w:val="00812A39"/>
    <w:rsid w:val="00816AF4"/>
    <w:rsid w:val="00816C23"/>
    <w:rsid w:val="00816CFD"/>
    <w:rsid w:val="00817065"/>
    <w:rsid w:val="00817900"/>
    <w:rsid w:val="008206D6"/>
    <w:rsid w:val="008216B0"/>
    <w:rsid w:val="008220F0"/>
    <w:rsid w:val="008225E1"/>
    <w:rsid w:val="00822D02"/>
    <w:rsid w:val="008240AC"/>
    <w:rsid w:val="008247C0"/>
    <w:rsid w:val="008256B7"/>
    <w:rsid w:val="00826A6F"/>
    <w:rsid w:val="008304C2"/>
    <w:rsid w:val="00831961"/>
    <w:rsid w:val="00831B90"/>
    <w:rsid w:val="0083259E"/>
    <w:rsid w:val="00832A92"/>
    <w:rsid w:val="00832EE0"/>
    <w:rsid w:val="00834ECF"/>
    <w:rsid w:val="00835794"/>
    <w:rsid w:val="0083579B"/>
    <w:rsid w:val="00835E99"/>
    <w:rsid w:val="008373BC"/>
    <w:rsid w:val="00837BA1"/>
    <w:rsid w:val="00837BE5"/>
    <w:rsid w:val="00840CD2"/>
    <w:rsid w:val="00842339"/>
    <w:rsid w:val="00842779"/>
    <w:rsid w:val="008440F5"/>
    <w:rsid w:val="00844D0D"/>
    <w:rsid w:val="0084767C"/>
    <w:rsid w:val="00847710"/>
    <w:rsid w:val="008504D3"/>
    <w:rsid w:val="008528A2"/>
    <w:rsid w:val="00852E60"/>
    <w:rsid w:val="008549A1"/>
    <w:rsid w:val="00857C4B"/>
    <w:rsid w:val="0086044F"/>
    <w:rsid w:val="00860504"/>
    <w:rsid w:val="00860AB5"/>
    <w:rsid w:val="00860B30"/>
    <w:rsid w:val="008617E9"/>
    <w:rsid w:val="008641FB"/>
    <w:rsid w:val="008661E4"/>
    <w:rsid w:val="0087067D"/>
    <w:rsid w:val="00870760"/>
    <w:rsid w:val="00870BB1"/>
    <w:rsid w:val="00872156"/>
    <w:rsid w:val="00875A67"/>
    <w:rsid w:val="0087626D"/>
    <w:rsid w:val="0087713C"/>
    <w:rsid w:val="00880415"/>
    <w:rsid w:val="008828E1"/>
    <w:rsid w:val="008832DA"/>
    <w:rsid w:val="00883BC0"/>
    <w:rsid w:val="00885F79"/>
    <w:rsid w:val="00890044"/>
    <w:rsid w:val="00890B80"/>
    <w:rsid w:val="00890C9D"/>
    <w:rsid w:val="008936FF"/>
    <w:rsid w:val="00893723"/>
    <w:rsid w:val="008948AA"/>
    <w:rsid w:val="00894933"/>
    <w:rsid w:val="00895163"/>
    <w:rsid w:val="0089521C"/>
    <w:rsid w:val="00897885"/>
    <w:rsid w:val="00897A48"/>
    <w:rsid w:val="008A29A0"/>
    <w:rsid w:val="008A3F37"/>
    <w:rsid w:val="008A67BF"/>
    <w:rsid w:val="008A72CA"/>
    <w:rsid w:val="008B21A0"/>
    <w:rsid w:val="008B2261"/>
    <w:rsid w:val="008B2EDE"/>
    <w:rsid w:val="008B413B"/>
    <w:rsid w:val="008B7DB3"/>
    <w:rsid w:val="008C13CD"/>
    <w:rsid w:val="008C2DB0"/>
    <w:rsid w:val="008C39F6"/>
    <w:rsid w:val="008C4A72"/>
    <w:rsid w:val="008C56CC"/>
    <w:rsid w:val="008C6F01"/>
    <w:rsid w:val="008D101E"/>
    <w:rsid w:val="008D1D55"/>
    <w:rsid w:val="008D1E96"/>
    <w:rsid w:val="008D3A09"/>
    <w:rsid w:val="008D629C"/>
    <w:rsid w:val="008D6314"/>
    <w:rsid w:val="008D6C9A"/>
    <w:rsid w:val="008E0296"/>
    <w:rsid w:val="008E0BFF"/>
    <w:rsid w:val="008E1C55"/>
    <w:rsid w:val="008F069F"/>
    <w:rsid w:val="008F156D"/>
    <w:rsid w:val="008F2C5D"/>
    <w:rsid w:val="008F38E4"/>
    <w:rsid w:val="008F5164"/>
    <w:rsid w:val="008F53FB"/>
    <w:rsid w:val="008F6545"/>
    <w:rsid w:val="008F7B78"/>
    <w:rsid w:val="00901060"/>
    <w:rsid w:val="00902101"/>
    <w:rsid w:val="009043BC"/>
    <w:rsid w:val="0090448D"/>
    <w:rsid w:val="00904A72"/>
    <w:rsid w:val="00904B1C"/>
    <w:rsid w:val="00905F78"/>
    <w:rsid w:val="0091005A"/>
    <w:rsid w:val="00910362"/>
    <w:rsid w:val="009109FC"/>
    <w:rsid w:val="0091161E"/>
    <w:rsid w:val="009118A4"/>
    <w:rsid w:val="009123AE"/>
    <w:rsid w:val="009124FA"/>
    <w:rsid w:val="00912F14"/>
    <w:rsid w:val="00913D25"/>
    <w:rsid w:val="00914BF2"/>
    <w:rsid w:val="00915620"/>
    <w:rsid w:val="0091607C"/>
    <w:rsid w:val="0091691C"/>
    <w:rsid w:val="00920F7F"/>
    <w:rsid w:val="00922E43"/>
    <w:rsid w:val="00923764"/>
    <w:rsid w:val="00923E51"/>
    <w:rsid w:val="00924F2B"/>
    <w:rsid w:val="00926067"/>
    <w:rsid w:val="009339D2"/>
    <w:rsid w:val="0093599B"/>
    <w:rsid w:val="00936A4D"/>
    <w:rsid w:val="00941626"/>
    <w:rsid w:val="00947058"/>
    <w:rsid w:val="00950698"/>
    <w:rsid w:val="00951C0C"/>
    <w:rsid w:val="009525C0"/>
    <w:rsid w:val="00953EC1"/>
    <w:rsid w:val="009611B2"/>
    <w:rsid w:val="00962F27"/>
    <w:rsid w:val="0096317B"/>
    <w:rsid w:val="00963EE4"/>
    <w:rsid w:val="0096418C"/>
    <w:rsid w:val="00966862"/>
    <w:rsid w:val="00967395"/>
    <w:rsid w:val="00967ABB"/>
    <w:rsid w:val="00967C6E"/>
    <w:rsid w:val="009705B8"/>
    <w:rsid w:val="00971479"/>
    <w:rsid w:val="009719AD"/>
    <w:rsid w:val="00971B30"/>
    <w:rsid w:val="00973B61"/>
    <w:rsid w:val="0097497C"/>
    <w:rsid w:val="00975779"/>
    <w:rsid w:val="00976BE1"/>
    <w:rsid w:val="00981C7E"/>
    <w:rsid w:val="00981E61"/>
    <w:rsid w:val="00983DE8"/>
    <w:rsid w:val="009851A2"/>
    <w:rsid w:val="00987994"/>
    <w:rsid w:val="009901F7"/>
    <w:rsid w:val="0099063F"/>
    <w:rsid w:val="00991710"/>
    <w:rsid w:val="00991ECA"/>
    <w:rsid w:val="00991F87"/>
    <w:rsid w:val="0099228F"/>
    <w:rsid w:val="00992D5F"/>
    <w:rsid w:val="009942B1"/>
    <w:rsid w:val="00995388"/>
    <w:rsid w:val="009A06C8"/>
    <w:rsid w:val="009A0963"/>
    <w:rsid w:val="009A0CA6"/>
    <w:rsid w:val="009A24C5"/>
    <w:rsid w:val="009A2834"/>
    <w:rsid w:val="009A3F07"/>
    <w:rsid w:val="009A5037"/>
    <w:rsid w:val="009A5041"/>
    <w:rsid w:val="009A7365"/>
    <w:rsid w:val="009A7A4C"/>
    <w:rsid w:val="009B0C05"/>
    <w:rsid w:val="009B28AC"/>
    <w:rsid w:val="009B3B26"/>
    <w:rsid w:val="009B43F9"/>
    <w:rsid w:val="009B5AC9"/>
    <w:rsid w:val="009B6355"/>
    <w:rsid w:val="009C0144"/>
    <w:rsid w:val="009C1FBA"/>
    <w:rsid w:val="009C372D"/>
    <w:rsid w:val="009C37A5"/>
    <w:rsid w:val="009C5BB2"/>
    <w:rsid w:val="009D12F9"/>
    <w:rsid w:val="009D26F5"/>
    <w:rsid w:val="009D2F43"/>
    <w:rsid w:val="009D2F48"/>
    <w:rsid w:val="009D3254"/>
    <w:rsid w:val="009D364C"/>
    <w:rsid w:val="009D579E"/>
    <w:rsid w:val="009D5936"/>
    <w:rsid w:val="009D7765"/>
    <w:rsid w:val="009E0821"/>
    <w:rsid w:val="009E1843"/>
    <w:rsid w:val="009E1D9B"/>
    <w:rsid w:val="009E3FC0"/>
    <w:rsid w:val="009E49C1"/>
    <w:rsid w:val="009E6265"/>
    <w:rsid w:val="009E6F1A"/>
    <w:rsid w:val="009E793B"/>
    <w:rsid w:val="009F1070"/>
    <w:rsid w:val="009F275F"/>
    <w:rsid w:val="009F2BA9"/>
    <w:rsid w:val="009F2ECB"/>
    <w:rsid w:val="009F337D"/>
    <w:rsid w:val="009F4260"/>
    <w:rsid w:val="009F4511"/>
    <w:rsid w:val="009F4726"/>
    <w:rsid w:val="009F50AF"/>
    <w:rsid w:val="009F59FC"/>
    <w:rsid w:val="009F751F"/>
    <w:rsid w:val="009F7F50"/>
    <w:rsid w:val="00A003ED"/>
    <w:rsid w:val="00A00652"/>
    <w:rsid w:val="00A01615"/>
    <w:rsid w:val="00A0284F"/>
    <w:rsid w:val="00A06485"/>
    <w:rsid w:val="00A070FB"/>
    <w:rsid w:val="00A076A3"/>
    <w:rsid w:val="00A10155"/>
    <w:rsid w:val="00A107C6"/>
    <w:rsid w:val="00A10ED3"/>
    <w:rsid w:val="00A11EA5"/>
    <w:rsid w:val="00A1260C"/>
    <w:rsid w:val="00A139A2"/>
    <w:rsid w:val="00A13C7F"/>
    <w:rsid w:val="00A13EC0"/>
    <w:rsid w:val="00A15859"/>
    <w:rsid w:val="00A1624B"/>
    <w:rsid w:val="00A1669D"/>
    <w:rsid w:val="00A16A13"/>
    <w:rsid w:val="00A1736D"/>
    <w:rsid w:val="00A17F58"/>
    <w:rsid w:val="00A20374"/>
    <w:rsid w:val="00A21385"/>
    <w:rsid w:val="00A22F1F"/>
    <w:rsid w:val="00A23F9A"/>
    <w:rsid w:val="00A30418"/>
    <w:rsid w:val="00A332EB"/>
    <w:rsid w:val="00A333D4"/>
    <w:rsid w:val="00A33747"/>
    <w:rsid w:val="00A33824"/>
    <w:rsid w:val="00A33CF5"/>
    <w:rsid w:val="00A341E2"/>
    <w:rsid w:val="00A34DD1"/>
    <w:rsid w:val="00A368E8"/>
    <w:rsid w:val="00A3785B"/>
    <w:rsid w:val="00A4277C"/>
    <w:rsid w:val="00A46142"/>
    <w:rsid w:val="00A50401"/>
    <w:rsid w:val="00A50628"/>
    <w:rsid w:val="00A519E7"/>
    <w:rsid w:val="00A54C9B"/>
    <w:rsid w:val="00A558CC"/>
    <w:rsid w:val="00A57AA0"/>
    <w:rsid w:val="00A603D3"/>
    <w:rsid w:val="00A605B7"/>
    <w:rsid w:val="00A637AA"/>
    <w:rsid w:val="00A64F3B"/>
    <w:rsid w:val="00A71B0B"/>
    <w:rsid w:val="00A74156"/>
    <w:rsid w:val="00A74D68"/>
    <w:rsid w:val="00A773E9"/>
    <w:rsid w:val="00A77ACC"/>
    <w:rsid w:val="00A77BBE"/>
    <w:rsid w:val="00A77E19"/>
    <w:rsid w:val="00A80EAE"/>
    <w:rsid w:val="00A82B4A"/>
    <w:rsid w:val="00A83AAD"/>
    <w:rsid w:val="00A83BA6"/>
    <w:rsid w:val="00A858A6"/>
    <w:rsid w:val="00A8599B"/>
    <w:rsid w:val="00A85A8D"/>
    <w:rsid w:val="00A862ED"/>
    <w:rsid w:val="00A867C9"/>
    <w:rsid w:val="00A87607"/>
    <w:rsid w:val="00A87F08"/>
    <w:rsid w:val="00A912D9"/>
    <w:rsid w:val="00A9171C"/>
    <w:rsid w:val="00A9360A"/>
    <w:rsid w:val="00A9469D"/>
    <w:rsid w:val="00A95120"/>
    <w:rsid w:val="00AA0D7A"/>
    <w:rsid w:val="00AA1039"/>
    <w:rsid w:val="00AA2A0C"/>
    <w:rsid w:val="00AA476E"/>
    <w:rsid w:val="00AA491E"/>
    <w:rsid w:val="00AA5725"/>
    <w:rsid w:val="00AA5857"/>
    <w:rsid w:val="00AA5E18"/>
    <w:rsid w:val="00AA7809"/>
    <w:rsid w:val="00AB2176"/>
    <w:rsid w:val="00AB2968"/>
    <w:rsid w:val="00AB2AD0"/>
    <w:rsid w:val="00AB2F2A"/>
    <w:rsid w:val="00AB3631"/>
    <w:rsid w:val="00AB56F8"/>
    <w:rsid w:val="00AB6057"/>
    <w:rsid w:val="00AB6D73"/>
    <w:rsid w:val="00AB7216"/>
    <w:rsid w:val="00AB7FF5"/>
    <w:rsid w:val="00AC0F07"/>
    <w:rsid w:val="00AC0F49"/>
    <w:rsid w:val="00AC18E8"/>
    <w:rsid w:val="00AC2B91"/>
    <w:rsid w:val="00AC35E7"/>
    <w:rsid w:val="00AC5D94"/>
    <w:rsid w:val="00AC6873"/>
    <w:rsid w:val="00AC7C55"/>
    <w:rsid w:val="00AD1DE0"/>
    <w:rsid w:val="00AD27AD"/>
    <w:rsid w:val="00AD3AEE"/>
    <w:rsid w:val="00AD414A"/>
    <w:rsid w:val="00AD5D2D"/>
    <w:rsid w:val="00AD6302"/>
    <w:rsid w:val="00AD6351"/>
    <w:rsid w:val="00AD7BA0"/>
    <w:rsid w:val="00AE3D8E"/>
    <w:rsid w:val="00AE48EF"/>
    <w:rsid w:val="00AE6CBC"/>
    <w:rsid w:val="00AE7F71"/>
    <w:rsid w:val="00AF2488"/>
    <w:rsid w:val="00AF29CF"/>
    <w:rsid w:val="00AF39C7"/>
    <w:rsid w:val="00AF3F93"/>
    <w:rsid w:val="00AF4F3E"/>
    <w:rsid w:val="00AF581F"/>
    <w:rsid w:val="00AF5861"/>
    <w:rsid w:val="00B00CA1"/>
    <w:rsid w:val="00B01755"/>
    <w:rsid w:val="00B02EF8"/>
    <w:rsid w:val="00B0606A"/>
    <w:rsid w:val="00B07F75"/>
    <w:rsid w:val="00B117C2"/>
    <w:rsid w:val="00B1437F"/>
    <w:rsid w:val="00B16BED"/>
    <w:rsid w:val="00B16E8D"/>
    <w:rsid w:val="00B17B04"/>
    <w:rsid w:val="00B20D1F"/>
    <w:rsid w:val="00B22477"/>
    <w:rsid w:val="00B22914"/>
    <w:rsid w:val="00B23C0E"/>
    <w:rsid w:val="00B24C3A"/>
    <w:rsid w:val="00B251B2"/>
    <w:rsid w:val="00B266FF"/>
    <w:rsid w:val="00B276FA"/>
    <w:rsid w:val="00B31685"/>
    <w:rsid w:val="00B3328F"/>
    <w:rsid w:val="00B33FFB"/>
    <w:rsid w:val="00B3578D"/>
    <w:rsid w:val="00B35EEB"/>
    <w:rsid w:val="00B412B3"/>
    <w:rsid w:val="00B41814"/>
    <w:rsid w:val="00B41867"/>
    <w:rsid w:val="00B4186D"/>
    <w:rsid w:val="00B41F3B"/>
    <w:rsid w:val="00B42132"/>
    <w:rsid w:val="00B4396E"/>
    <w:rsid w:val="00B44017"/>
    <w:rsid w:val="00B46505"/>
    <w:rsid w:val="00B51C59"/>
    <w:rsid w:val="00B5262D"/>
    <w:rsid w:val="00B52786"/>
    <w:rsid w:val="00B531E9"/>
    <w:rsid w:val="00B533A9"/>
    <w:rsid w:val="00B5446D"/>
    <w:rsid w:val="00B574AE"/>
    <w:rsid w:val="00B57BD1"/>
    <w:rsid w:val="00B6127E"/>
    <w:rsid w:val="00B6210B"/>
    <w:rsid w:val="00B62C70"/>
    <w:rsid w:val="00B647F4"/>
    <w:rsid w:val="00B652CC"/>
    <w:rsid w:val="00B66089"/>
    <w:rsid w:val="00B66EBD"/>
    <w:rsid w:val="00B67169"/>
    <w:rsid w:val="00B674B1"/>
    <w:rsid w:val="00B72E46"/>
    <w:rsid w:val="00B749EA"/>
    <w:rsid w:val="00B75663"/>
    <w:rsid w:val="00B76C62"/>
    <w:rsid w:val="00B836EE"/>
    <w:rsid w:val="00B849BA"/>
    <w:rsid w:val="00B84F6F"/>
    <w:rsid w:val="00B9011B"/>
    <w:rsid w:val="00B90D6C"/>
    <w:rsid w:val="00B91849"/>
    <w:rsid w:val="00B91E36"/>
    <w:rsid w:val="00B9277D"/>
    <w:rsid w:val="00B92D44"/>
    <w:rsid w:val="00B92EBA"/>
    <w:rsid w:val="00B9355C"/>
    <w:rsid w:val="00B93EC4"/>
    <w:rsid w:val="00B96714"/>
    <w:rsid w:val="00B96C7C"/>
    <w:rsid w:val="00B96CF5"/>
    <w:rsid w:val="00B97074"/>
    <w:rsid w:val="00BA08C5"/>
    <w:rsid w:val="00BA2163"/>
    <w:rsid w:val="00BA26F8"/>
    <w:rsid w:val="00BA3783"/>
    <w:rsid w:val="00BA510F"/>
    <w:rsid w:val="00BA5907"/>
    <w:rsid w:val="00BA63D1"/>
    <w:rsid w:val="00BA6665"/>
    <w:rsid w:val="00BB1726"/>
    <w:rsid w:val="00BB1B03"/>
    <w:rsid w:val="00BB51FE"/>
    <w:rsid w:val="00BB565F"/>
    <w:rsid w:val="00BB761B"/>
    <w:rsid w:val="00BB78FD"/>
    <w:rsid w:val="00BC17DC"/>
    <w:rsid w:val="00BC238B"/>
    <w:rsid w:val="00BC2856"/>
    <w:rsid w:val="00BC305A"/>
    <w:rsid w:val="00BC39CC"/>
    <w:rsid w:val="00BC40D2"/>
    <w:rsid w:val="00BC661F"/>
    <w:rsid w:val="00BC6E65"/>
    <w:rsid w:val="00BC6F42"/>
    <w:rsid w:val="00BC73E9"/>
    <w:rsid w:val="00BC79FF"/>
    <w:rsid w:val="00BD05B7"/>
    <w:rsid w:val="00BD252B"/>
    <w:rsid w:val="00BD2758"/>
    <w:rsid w:val="00BD29D7"/>
    <w:rsid w:val="00BD2B36"/>
    <w:rsid w:val="00BD319D"/>
    <w:rsid w:val="00BD32D2"/>
    <w:rsid w:val="00BD3801"/>
    <w:rsid w:val="00BD68FB"/>
    <w:rsid w:val="00BD71F7"/>
    <w:rsid w:val="00BE18A6"/>
    <w:rsid w:val="00BE1B12"/>
    <w:rsid w:val="00BE2707"/>
    <w:rsid w:val="00BE2F99"/>
    <w:rsid w:val="00BE344B"/>
    <w:rsid w:val="00BE4264"/>
    <w:rsid w:val="00BE52F5"/>
    <w:rsid w:val="00BE586C"/>
    <w:rsid w:val="00BE6591"/>
    <w:rsid w:val="00BE6C0A"/>
    <w:rsid w:val="00BE71FE"/>
    <w:rsid w:val="00BE737D"/>
    <w:rsid w:val="00BF2FF2"/>
    <w:rsid w:val="00BF3FC5"/>
    <w:rsid w:val="00BF47EB"/>
    <w:rsid w:val="00BF7EF6"/>
    <w:rsid w:val="00C00264"/>
    <w:rsid w:val="00C029DD"/>
    <w:rsid w:val="00C03624"/>
    <w:rsid w:val="00C03A1F"/>
    <w:rsid w:val="00C0400F"/>
    <w:rsid w:val="00C05A82"/>
    <w:rsid w:val="00C0670E"/>
    <w:rsid w:val="00C06F24"/>
    <w:rsid w:val="00C07C34"/>
    <w:rsid w:val="00C1033C"/>
    <w:rsid w:val="00C10E36"/>
    <w:rsid w:val="00C132AC"/>
    <w:rsid w:val="00C14E69"/>
    <w:rsid w:val="00C169FD"/>
    <w:rsid w:val="00C21B25"/>
    <w:rsid w:val="00C22ED2"/>
    <w:rsid w:val="00C23182"/>
    <w:rsid w:val="00C23ED6"/>
    <w:rsid w:val="00C247FE"/>
    <w:rsid w:val="00C24FD5"/>
    <w:rsid w:val="00C26341"/>
    <w:rsid w:val="00C26AAD"/>
    <w:rsid w:val="00C26F37"/>
    <w:rsid w:val="00C276E9"/>
    <w:rsid w:val="00C27D42"/>
    <w:rsid w:val="00C3126D"/>
    <w:rsid w:val="00C31B09"/>
    <w:rsid w:val="00C321FA"/>
    <w:rsid w:val="00C32C5F"/>
    <w:rsid w:val="00C33CED"/>
    <w:rsid w:val="00C37A0C"/>
    <w:rsid w:val="00C40AA3"/>
    <w:rsid w:val="00C42D7B"/>
    <w:rsid w:val="00C43947"/>
    <w:rsid w:val="00C443E0"/>
    <w:rsid w:val="00C455E4"/>
    <w:rsid w:val="00C456C9"/>
    <w:rsid w:val="00C4675C"/>
    <w:rsid w:val="00C50A5B"/>
    <w:rsid w:val="00C52EA8"/>
    <w:rsid w:val="00C5456B"/>
    <w:rsid w:val="00C547DF"/>
    <w:rsid w:val="00C5607E"/>
    <w:rsid w:val="00C56D26"/>
    <w:rsid w:val="00C5799A"/>
    <w:rsid w:val="00C57D46"/>
    <w:rsid w:val="00C613A5"/>
    <w:rsid w:val="00C617F8"/>
    <w:rsid w:val="00C61F15"/>
    <w:rsid w:val="00C6237A"/>
    <w:rsid w:val="00C642C6"/>
    <w:rsid w:val="00C654B7"/>
    <w:rsid w:val="00C654CA"/>
    <w:rsid w:val="00C654CF"/>
    <w:rsid w:val="00C663A7"/>
    <w:rsid w:val="00C67EDC"/>
    <w:rsid w:val="00C71A57"/>
    <w:rsid w:val="00C73297"/>
    <w:rsid w:val="00C74622"/>
    <w:rsid w:val="00C746F2"/>
    <w:rsid w:val="00C74E0E"/>
    <w:rsid w:val="00C75424"/>
    <w:rsid w:val="00C778BD"/>
    <w:rsid w:val="00C7790D"/>
    <w:rsid w:val="00C80ED8"/>
    <w:rsid w:val="00C82B20"/>
    <w:rsid w:val="00C830D5"/>
    <w:rsid w:val="00C85379"/>
    <w:rsid w:val="00C8547C"/>
    <w:rsid w:val="00C85D30"/>
    <w:rsid w:val="00C86011"/>
    <w:rsid w:val="00C86AD4"/>
    <w:rsid w:val="00C86B3A"/>
    <w:rsid w:val="00C872AE"/>
    <w:rsid w:val="00C878D1"/>
    <w:rsid w:val="00C91F4E"/>
    <w:rsid w:val="00C92D6B"/>
    <w:rsid w:val="00C95D58"/>
    <w:rsid w:val="00C95FEC"/>
    <w:rsid w:val="00C963BF"/>
    <w:rsid w:val="00CA3138"/>
    <w:rsid w:val="00CB230C"/>
    <w:rsid w:val="00CB297F"/>
    <w:rsid w:val="00CB37EE"/>
    <w:rsid w:val="00CC0C83"/>
    <w:rsid w:val="00CC1276"/>
    <w:rsid w:val="00CC14A4"/>
    <w:rsid w:val="00CC3DD8"/>
    <w:rsid w:val="00CC44B0"/>
    <w:rsid w:val="00CC5675"/>
    <w:rsid w:val="00CC571B"/>
    <w:rsid w:val="00CD00EF"/>
    <w:rsid w:val="00CD0699"/>
    <w:rsid w:val="00CD0A7B"/>
    <w:rsid w:val="00CD183B"/>
    <w:rsid w:val="00CD18D8"/>
    <w:rsid w:val="00CD24D4"/>
    <w:rsid w:val="00CD2855"/>
    <w:rsid w:val="00CD38ED"/>
    <w:rsid w:val="00CD4650"/>
    <w:rsid w:val="00CD56B9"/>
    <w:rsid w:val="00CD59BD"/>
    <w:rsid w:val="00CD5B0D"/>
    <w:rsid w:val="00CD79A7"/>
    <w:rsid w:val="00CE199D"/>
    <w:rsid w:val="00CE1E06"/>
    <w:rsid w:val="00CE3A8B"/>
    <w:rsid w:val="00CE41CF"/>
    <w:rsid w:val="00CE5C58"/>
    <w:rsid w:val="00CF34CF"/>
    <w:rsid w:val="00CF3622"/>
    <w:rsid w:val="00CF4127"/>
    <w:rsid w:val="00CF7028"/>
    <w:rsid w:val="00CF7E2E"/>
    <w:rsid w:val="00D001B0"/>
    <w:rsid w:val="00D01C7C"/>
    <w:rsid w:val="00D01CA8"/>
    <w:rsid w:val="00D02D0E"/>
    <w:rsid w:val="00D02EA2"/>
    <w:rsid w:val="00D0358C"/>
    <w:rsid w:val="00D03CDF"/>
    <w:rsid w:val="00D06315"/>
    <w:rsid w:val="00D07F86"/>
    <w:rsid w:val="00D116C2"/>
    <w:rsid w:val="00D12F0E"/>
    <w:rsid w:val="00D163F5"/>
    <w:rsid w:val="00D1692F"/>
    <w:rsid w:val="00D176D1"/>
    <w:rsid w:val="00D2104B"/>
    <w:rsid w:val="00D21312"/>
    <w:rsid w:val="00D215EA"/>
    <w:rsid w:val="00D22392"/>
    <w:rsid w:val="00D22A45"/>
    <w:rsid w:val="00D22B1F"/>
    <w:rsid w:val="00D243DD"/>
    <w:rsid w:val="00D24F3D"/>
    <w:rsid w:val="00D257BA"/>
    <w:rsid w:val="00D2613B"/>
    <w:rsid w:val="00D267EE"/>
    <w:rsid w:val="00D275A7"/>
    <w:rsid w:val="00D31A23"/>
    <w:rsid w:val="00D33B01"/>
    <w:rsid w:val="00D33F2C"/>
    <w:rsid w:val="00D344F6"/>
    <w:rsid w:val="00D34B32"/>
    <w:rsid w:val="00D35382"/>
    <w:rsid w:val="00D3682C"/>
    <w:rsid w:val="00D4089C"/>
    <w:rsid w:val="00D40D0F"/>
    <w:rsid w:val="00D42853"/>
    <w:rsid w:val="00D459C3"/>
    <w:rsid w:val="00D46A2B"/>
    <w:rsid w:val="00D474A4"/>
    <w:rsid w:val="00D47B64"/>
    <w:rsid w:val="00D47B77"/>
    <w:rsid w:val="00D50404"/>
    <w:rsid w:val="00D50430"/>
    <w:rsid w:val="00D50852"/>
    <w:rsid w:val="00D5092E"/>
    <w:rsid w:val="00D530C4"/>
    <w:rsid w:val="00D55F4E"/>
    <w:rsid w:val="00D565C5"/>
    <w:rsid w:val="00D57CB2"/>
    <w:rsid w:val="00D57D25"/>
    <w:rsid w:val="00D57DC1"/>
    <w:rsid w:val="00D60119"/>
    <w:rsid w:val="00D60AB9"/>
    <w:rsid w:val="00D61CBA"/>
    <w:rsid w:val="00D6263A"/>
    <w:rsid w:val="00D67673"/>
    <w:rsid w:val="00D67EE4"/>
    <w:rsid w:val="00D720CC"/>
    <w:rsid w:val="00D720F6"/>
    <w:rsid w:val="00D75026"/>
    <w:rsid w:val="00D76318"/>
    <w:rsid w:val="00D76AA6"/>
    <w:rsid w:val="00D76BE9"/>
    <w:rsid w:val="00D775E0"/>
    <w:rsid w:val="00D77DDD"/>
    <w:rsid w:val="00D82415"/>
    <w:rsid w:val="00D838DC"/>
    <w:rsid w:val="00D848A8"/>
    <w:rsid w:val="00D87038"/>
    <w:rsid w:val="00D91ED9"/>
    <w:rsid w:val="00D9209D"/>
    <w:rsid w:val="00D935B8"/>
    <w:rsid w:val="00D93C4D"/>
    <w:rsid w:val="00D946F7"/>
    <w:rsid w:val="00D94999"/>
    <w:rsid w:val="00D96B70"/>
    <w:rsid w:val="00D971D0"/>
    <w:rsid w:val="00D97A19"/>
    <w:rsid w:val="00DA1169"/>
    <w:rsid w:val="00DA3341"/>
    <w:rsid w:val="00DA3447"/>
    <w:rsid w:val="00DA4421"/>
    <w:rsid w:val="00DA4A7F"/>
    <w:rsid w:val="00DA4B3E"/>
    <w:rsid w:val="00DA50BE"/>
    <w:rsid w:val="00DA5508"/>
    <w:rsid w:val="00DB1283"/>
    <w:rsid w:val="00DB1BED"/>
    <w:rsid w:val="00DB1CDB"/>
    <w:rsid w:val="00DB3097"/>
    <w:rsid w:val="00DB3DE0"/>
    <w:rsid w:val="00DB5C93"/>
    <w:rsid w:val="00DC1339"/>
    <w:rsid w:val="00DC1B9D"/>
    <w:rsid w:val="00DC3BE3"/>
    <w:rsid w:val="00DC3E7E"/>
    <w:rsid w:val="00DD011C"/>
    <w:rsid w:val="00DD14E5"/>
    <w:rsid w:val="00DD17A1"/>
    <w:rsid w:val="00DD4765"/>
    <w:rsid w:val="00DD503A"/>
    <w:rsid w:val="00DD5E3E"/>
    <w:rsid w:val="00DD5FBC"/>
    <w:rsid w:val="00DD6090"/>
    <w:rsid w:val="00DD7B88"/>
    <w:rsid w:val="00DE0091"/>
    <w:rsid w:val="00DE210F"/>
    <w:rsid w:val="00DE3947"/>
    <w:rsid w:val="00DE42F8"/>
    <w:rsid w:val="00DE4546"/>
    <w:rsid w:val="00DE473F"/>
    <w:rsid w:val="00DE5228"/>
    <w:rsid w:val="00DE63E8"/>
    <w:rsid w:val="00DE768B"/>
    <w:rsid w:val="00DF1091"/>
    <w:rsid w:val="00DF124B"/>
    <w:rsid w:val="00DF2087"/>
    <w:rsid w:val="00DF22AD"/>
    <w:rsid w:val="00DF233A"/>
    <w:rsid w:val="00DF4FC0"/>
    <w:rsid w:val="00DF5967"/>
    <w:rsid w:val="00DF692A"/>
    <w:rsid w:val="00E02A11"/>
    <w:rsid w:val="00E03A24"/>
    <w:rsid w:val="00E04F76"/>
    <w:rsid w:val="00E05019"/>
    <w:rsid w:val="00E06399"/>
    <w:rsid w:val="00E104E8"/>
    <w:rsid w:val="00E10787"/>
    <w:rsid w:val="00E10CEE"/>
    <w:rsid w:val="00E12F80"/>
    <w:rsid w:val="00E1337A"/>
    <w:rsid w:val="00E1674F"/>
    <w:rsid w:val="00E17288"/>
    <w:rsid w:val="00E17E4A"/>
    <w:rsid w:val="00E201FA"/>
    <w:rsid w:val="00E20704"/>
    <w:rsid w:val="00E21D89"/>
    <w:rsid w:val="00E23EA7"/>
    <w:rsid w:val="00E259FD"/>
    <w:rsid w:val="00E264E7"/>
    <w:rsid w:val="00E266D3"/>
    <w:rsid w:val="00E2676C"/>
    <w:rsid w:val="00E26B30"/>
    <w:rsid w:val="00E27C96"/>
    <w:rsid w:val="00E318A8"/>
    <w:rsid w:val="00E31C34"/>
    <w:rsid w:val="00E32895"/>
    <w:rsid w:val="00E32BDC"/>
    <w:rsid w:val="00E33C77"/>
    <w:rsid w:val="00E34D43"/>
    <w:rsid w:val="00E41401"/>
    <w:rsid w:val="00E427A7"/>
    <w:rsid w:val="00E440B7"/>
    <w:rsid w:val="00E46233"/>
    <w:rsid w:val="00E47677"/>
    <w:rsid w:val="00E47B13"/>
    <w:rsid w:val="00E5034F"/>
    <w:rsid w:val="00E50AC0"/>
    <w:rsid w:val="00E50D27"/>
    <w:rsid w:val="00E535A8"/>
    <w:rsid w:val="00E537FD"/>
    <w:rsid w:val="00E54B48"/>
    <w:rsid w:val="00E56A54"/>
    <w:rsid w:val="00E5712B"/>
    <w:rsid w:val="00E605CA"/>
    <w:rsid w:val="00E60C51"/>
    <w:rsid w:val="00E61B39"/>
    <w:rsid w:val="00E62A29"/>
    <w:rsid w:val="00E63CC5"/>
    <w:rsid w:val="00E63E0F"/>
    <w:rsid w:val="00E65729"/>
    <w:rsid w:val="00E66E5F"/>
    <w:rsid w:val="00E70028"/>
    <w:rsid w:val="00E75402"/>
    <w:rsid w:val="00E75B4E"/>
    <w:rsid w:val="00E76F35"/>
    <w:rsid w:val="00E7779C"/>
    <w:rsid w:val="00E77E34"/>
    <w:rsid w:val="00E80BEA"/>
    <w:rsid w:val="00E81470"/>
    <w:rsid w:val="00E81B4B"/>
    <w:rsid w:val="00E848BA"/>
    <w:rsid w:val="00E860A7"/>
    <w:rsid w:val="00E8621F"/>
    <w:rsid w:val="00E874C8"/>
    <w:rsid w:val="00E8751B"/>
    <w:rsid w:val="00E87D88"/>
    <w:rsid w:val="00E87E77"/>
    <w:rsid w:val="00E87EAB"/>
    <w:rsid w:val="00E906FE"/>
    <w:rsid w:val="00E9096D"/>
    <w:rsid w:val="00E91D17"/>
    <w:rsid w:val="00E929AE"/>
    <w:rsid w:val="00E94B74"/>
    <w:rsid w:val="00E95A5C"/>
    <w:rsid w:val="00E966AB"/>
    <w:rsid w:val="00E96802"/>
    <w:rsid w:val="00E97651"/>
    <w:rsid w:val="00E97857"/>
    <w:rsid w:val="00EA0883"/>
    <w:rsid w:val="00EA116B"/>
    <w:rsid w:val="00EA20D9"/>
    <w:rsid w:val="00EA374E"/>
    <w:rsid w:val="00EA458F"/>
    <w:rsid w:val="00EA47DD"/>
    <w:rsid w:val="00EA49BB"/>
    <w:rsid w:val="00EA6642"/>
    <w:rsid w:val="00EA7C73"/>
    <w:rsid w:val="00EB0C8F"/>
    <w:rsid w:val="00EB3B6E"/>
    <w:rsid w:val="00EB7607"/>
    <w:rsid w:val="00EB782E"/>
    <w:rsid w:val="00EB7BC7"/>
    <w:rsid w:val="00EB7DC3"/>
    <w:rsid w:val="00EC0086"/>
    <w:rsid w:val="00EC084C"/>
    <w:rsid w:val="00EC0DAC"/>
    <w:rsid w:val="00EC1EE7"/>
    <w:rsid w:val="00EC25A8"/>
    <w:rsid w:val="00EC2D3E"/>
    <w:rsid w:val="00EC5417"/>
    <w:rsid w:val="00EC63D7"/>
    <w:rsid w:val="00EC66DC"/>
    <w:rsid w:val="00EC7457"/>
    <w:rsid w:val="00EC79EF"/>
    <w:rsid w:val="00ED0529"/>
    <w:rsid w:val="00ED6696"/>
    <w:rsid w:val="00ED78C5"/>
    <w:rsid w:val="00EE4710"/>
    <w:rsid w:val="00EF04C3"/>
    <w:rsid w:val="00EF06A3"/>
    <w:rsid w:val="00EF1071"/>
    <w:rsid w:val="00EF1473"/>
    <w:rsid w:val="00EF216F"/>
    <w:rsid w:val="00EF37CD"/>
    <w:rsid w:val="00EF5262"/>
    <w:rsid w:val="00F03234"/>
    <w:rsid w:val="00F05DC6"/>
    <w:rsid w:val="00F06472"/>
    <w:rsid w:val="00F103ED"/>
    <w:rsid w:val="00F12135"/>
    <w:rsid w:val="00F129C3"/>
    <w:rsid w:val="00F12C91"/>
    <w:rsid w:val="00F12FDA"/>
    <w:rsid w:val="00F15DC4"/>
    <w:rsid w:val="00F16B91"/>
    <w:rsid w:val="00F17631"/>
    <w:rsid w:val="00F17839"/>
    <w:rsid w:val="00F20ADD"/>
    <w:rsid w:val="00F21A32"/>
    <w:rsid w:val="00F24F88"/>
    <w:rsid w:val="00F25785"/>
    <w:rsid w:val="00F26E47"/>
    <w:rsid w:val="00F300A2"/>
    <w:rsid w:val="00F3041C"/>
    <w:rsid w:val="00F31593"/>
    <w:rsid w:val="00F3389F"/>
    <w:rsid w:val="00F34019"/>
    <w:rsid w:val="00F34E09"/>
    <w:rsid w:val="00F35127"/>
    <w:rsid w:val="00F35494"/>
    <w:rsid w:val="00F35BAA"/>
    <w:rsid w:val="00F3682B"/>
    <w:rsid w:val="00F369CB"/>
    <w:rsid w:val="00F407C2"/>
    <w:rsid w:val="00F41379"/>
    <w:rsid w:val="00F4287B"/>
    <w:rsid w:val="00F43564"/>
    <w:rsid w:val="00F44E48"/>
    <w:rsid w:val="00F4617B"/>
    <w:rsid w:val="00F516F8"/>
    <w:rsid w:val="00F5196C"/>
    <w:rsid w:val="00F52754"/>
    <w:rsid w:val="00F530E9"/>
    <w:rsid w:val="00F54E28"/>
    <w:rsid w:val="00F551E9"/>
    <w:rsid w:val="00F559DA"/>
    <w:rsid w:val="00F561AE"/>
    <w:rsid w:val="00F56F6F"/>
    <w:rsid w:val="00F629B6"/>
    <w:rsid w:val="00F62FBC"/>
    <w:rsid w:val="00F64454"/>
    <w:rsid w:val="00F656A5"/>
    <w:rsid w:val="00F67605"/>
    <w:rsid w:val="00F70CEA"/>
    <w:rsid w:val="00F73B33"/>
    <w:rsid w:val="00F7486D"/>
    <w:rsid w:val="00F75978"/>
    <w:rsid w:val="00F75CEF"/>
    <w:rsid w:val="00F76E52"/>
    <w:rsid w:val="00F771AB"/>
    <w:rsid w:val="00F8136F"/>
    <w:rsid w:val="00F90051"/>
    <w:rsid w:val="00F90198"/>
    <w:rsid w:val="00F9066E"/>
    <w:rsid w:val="00F90ACA"/>
    <w:rsid w:val="00F93588"/>
    <w:rsid w:val="00F93874"/>
    <w:rsid w:val="00F94619"/>
    <w:rsid w:val="00FA01FB"/>
    <w:rsid w:val="00FA0A2B"/>
    <w:rsid w:val="00FA2A20"/>
    <w:rsid w:val="00FA30ED"/>
    <w:rsid w:val="00FA3411"/>
    <w:rsid w:val="00FA5A11"/>
    <w:rsid w:val="00FA72CB"/>
    <w:rsid w:val="00FB094A"/>
    <w:rsid w:val="00FB100C"/>
    <w:rsid w:val="00FB55FD"/>
    <w:rsid w:val="00FC0747"/>
    <w:rsid w:val="00FC13CD"/>
    <w:rsid w:val="00FC1FB8"/>
    <w:rsid w:val="00FC22E5"/>
    <w:rsid w:val="00FC2F67"/>
    <w:rsid w:val="00FC7B9C"/>
    <w:rsid w:val="00FD08E1"/>
    <w:rsid w:val="00FD1920"/>
    <w:rsid w:val="00FD5950"/>
    <w:rsid w:val="00FD666A"/>
    <w:rsid w:val="00FD684B"/>
    <w:rsid w:val="00FD7245"/>
    <w:rsid w:val="00FD7AC0"/>
    <w:rsid w:val="00FE097F"/>
    <w:rsid w:val="00FE260E"/>
    <w:rsid w:val="00FE4786"/>
    <w:rsid w:val="00FE4ACC"/>
    <w:rsid w:val="00FE79C2"/>
    <w:rsid w:val="00FF162B"/>
    <w:rsid w:val="00FF1713"/>
    <w:rsid w:val="00FF210C"/>
    <w:rsid w:val="00FF30EC"/>
    <w:rsid w:val="00FF46E4"/>
    <w:rsid w:val="00FF57B2"/>
    <w:rsid w:val="00FF67F9"/>
    <w:rsid w:val="00FF76C7"/>
    <w:rsid w:val="00FF7D1B"/>
    <w:rsid w:val="14C65DB4"/>
    <w:rsid w:val="34689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,"/>
  <w:listSeparator w:val=";"/>
  <w14:docId w14:val="4C2455B9"/>
  <w15:chartTrackingRefBased/>
  <w15:docId w15:val="{845E2E1A-A3AA-447B-BB5F-939A962B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87D88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pPr>
      <w:keepNext/>
      <w:spacing w:before="240" w:after="60"/>
      <w:jc w:val="center"/>
      <w:outlineLvl w:val="0"/>
    </w:pPr>
    <w:rPr>
      <w:b/>
      <w:bCs/>
      <w:kern w:val="32"/>
      <w:szCs w:val="32"/>
      <w:lang w:val="x-none" w:eastAsia="x-none"/>
    </w:rPr>
  </w:style>
  <w:style w:type="paragraph" w:styleId="2">
    <w:name w:val="heading 2"/>
    <w:basedOn w:val="a1"/>
    <w:next w:val="a1"/>
    <w:qFormat/>
    <w:pPr>
      <w:keepNext/>
      <w:widowControl w:val="0"/>
      <w:autoSpaceDE w:val="0"/>
      <w:autoSpaceDN w:val="0"/>
      <w:adjustRightInd w:val="0"/>
      <w:jc w:val="right"/>
      <w:outlineLvl w:val="1"/>
    </w:pPr>
    <w:rPr>
      <w:i/>
      <w:iCs/>
      <w:color w:val="000000"/>
      <w:sz w:val="20"/>
      <w:szCs w:val="18"/>
    </w:rPr>
  </w:style>
  <w:style w:type="paragraph" w:styleId="6">
    <w:name w:val="heading 6"/>
    <w:basedOn w:val="a1"/>
    <w:next w:val="a1"/>
    <w:qFormat/>
    <w:rsid w:val="001A19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F3FC5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aption"/>
    <w:basedOn w:val="a1"/>
    <w:next w:val="a1"/>
    <w:qFormat/>
    <w:pPr>
      <w:widowControl w:val="0"/>
      <w:tabs>
        <w:tab w:val="center" w:pos="4855"/>
      </w:tabs>
      <w:autoSpaceDE w:val="0"/>
      <w:autoSpaceDN w:val="0"/>
      <w:adjustRightInd w:val="0"/>
      <w:spacing w:before="264"/>
      <w:jc w:val="center"/>
    </w:pPr>
    <w:rPr>
      <w:i/>
      <w:iCs/>
      <w:color w:val="000000"/>
      <w:szCs w:val="22"/>
    </w:r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1"/>
    <w:link w:val="a8"/>
    <w:pPr>
      <w:jc w:val="center"/>
    </w:p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aliases w:val="ITTHEADER,h,Titul,Heder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"/>
    <w:basedOn w:val="a1"/>
    <w:link w:val="ab"/>
    <w:rsid w:val="003F331E"/>
    <w:pPr>
      <w:tabs>
        <w:tab w:val="center" w:pos="4677"/>
        <w:tab w:val="right" w:pos="9355"/>
      </w:tabs>
    </w:pPr>
    <w:rPr>
      <w:rFonts w:ascii="Times New Roman" w:hAnsi="Times New Roman"/>
      <w:szCs w:val="24"/>
      <w:lang w:val="x-none" w:eastAsia="x-none"/>
    </w:rPr>
  </w:style>
  <w:style w:type="paragraph" w:styleId="ac">
    <w:name w:val="footer"/>
    <w:basedOn w:val="a1"/>
    <w:rsid w:val="003F331E"/>
    <w:pPr>
      <w:tabs>
        <w:tab w:val="center" w:pos="4677"/>
        <w:tab w:val="right" w:pos="9355"/>
      </w:tabs>
    </w:pPr>
  </w:style>
  <w:style w:type="character" w:styleId="ad">
    <w:name w:val="page number"/>
    <w:basedOn w:val="a2"/>
    <w:rsid w:val="001750C0"/>
  </w:style>
  <w:style w:type="paragraph" w:customStyle="1" w:styleId="ae">
    <w:name w:val="Приложение"/>
    <w:next w:val="a7"/>
    <w:rsid w:val="001750C0"/>
    <w:pPr>
      <w:pageBreakBefore/>
      <w:jc w:val="center"/>
    </w:pPr>
    <w:rPr>
      <w:rFonts w:ascii="Arial" w:hAnsi="Arial"/>
      <w:b/>
      <w:bCs/>
      <w:i/>
      <w:sz w:val="26"/>
    </w:rPr>
  </w:style>
  <w:style w:type="character" w:customStyle="1" w:styleId="af">
    <w:name w:val="ПриложениеНомер"/>
    <w:rsid w:val="001750C0"/>
    <w:rPr>
      <w:iCs/>
      <w:caps/>
    </w:rPr>
  </w:style>
  <w:style w:type="paragraph" w:styleId="11">
    <w:name w:val="toc 1"/>
    <w:basedOn w:val="a1"/>
    <w:next w:val="a1"/>
    <w:autoRedefine/>
    <w:semiHidden/>
    <w:rsid w:val="006E0B24"/>
    <w:pPr>
      <w:tabs>
        <w:tab w:val="left" w:pos="964"/>
        <w:tab w:val="right" w:leader="dot" w:pos="9923"/>
      </w:tabs>
      <w:ind w:left="964" w:right="397" w:hanging="964"/>
    </w:pPr>
  </w:style>
  <w:style w:type="paragraph" w:styleId="af0">
    <w:name w:val="Body Text Indent"/>
    <w:basedOn w:val="a1"/>
    <w:link w:val="af1"/>
    <w:rsid w:val="00017346"/>
    <w:pPr>
      <w:spacing w:line="360" w:lineRule="auto"/>
      <w:ind w:firstLine="720"/>
      <w:jc w:val="both"/>
    </w:pPr>
    <w:rPr>
      <w:rFonts w:ascii="Times New Roman" w:hAnsi="Times New Roman"/>
      <w:lang w:val="uk-UA" w:eastAsia="x-none"/>
    </w:rPr>
  </w:style>
  <w:style w:type="character" w:customStyle="1" w:styleId="af1">
    <w:name w:val="Основной текст с отступом Знак"/>
    <w:link w:val="af0"/>
    <w:rsid w:val="00017346"/>
    <w:rPr>
      <w:sz w:val="24"/>
      <w:lang w:val="uk-UA"/>
    </w:rPr>
  </w:style>
  <w:style w:type="paragraph" w:styleId="20">
    <w:name w:val="Body Text Indent 2"/>
    <w:basedOn w:val="a1"/>
    <w:link w:val="21"/>
    <w:rsid w:val="00017346"/>
    <w:pPr>
      <w:spacing w:after="120" w:line="480" w:lineRule="auto"/>
      <w:ind w:left="283"/>
    </w:pPr>
    <w:rPr>
      <w:lang w:val="x-none" w:eastAsia="x-none"/>
    </w:rPr>
  </w:style>
  <w:style w:type="character" w:customStyle="1" w:styleId="21">
    <w:name w:val="Основной текст с отступом 2 Знак"/>
    <w:link w:val="20"/>
    <w:rsid w:val="00017346"/>
    <w:rPr>
      <w:rFonts w:ascii="Arial" w:hAnsi="Arial"/>
      <w:sz w:val="24"/>
    </w:rPr>
  </w:style>
  <w:style w:type="paragraph" w:customStyle="1" w:styleId="X">
    <w:name w:val="СтильX"/>
    <w:basedOn w:val="a1"/>
    <w:rsid w:val="00017346"/>
    <w:pPr>
      <w:spacing w:line="360" w:lineRule="auto"/>
      <w:ind w:firstLine="720"/>
      <w:jc w:val="both"/>
    </w:pPr>
    <w:rPr>
      <w:rFonts w:ascii="Times New Roman" w:hAnsi="Times New Roman"/>
    </w:rPr>
  </w:style>
  <w:style w:type="character" w:customStyle="1" w:styleId="ab">
    <w:name w:val="Верхний колонтитул Знак"/>
    <w:aliases w:val="ITTHEADER Знак,h Знак,Titul Знак,Heder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link w:val="aa"/>
    <w:rsid w:val="00017346"/>
    <w:rPr>
      <w:sz w:val="24"/>
      <w:szCs w:val="24"/>
    </w:rPr>
  </w:style>
  <w:style w:type="paragraph" w:styleId="22">
    <w:name w:val="Body Text 2"/>
    <w:basedOn w:val="a1"/>
    <w:link w:val="23"/>
    <w:uiPriority w:val="99"/>
    <w:unhideWhenUsed/>
    <w:rsid w:val="0033703D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uiPriority w:val="99"/>
    <w:rsid w:val="0033703D"/>
    <w:rPr>
      <w:rFonts w:ascii="Arial" w:hAnsi="Arial"/>
      <w:sz w:val="24"/>
    </w:rPr>
  </w:style>
  <w:style w:type="paragraph" w:styleId="af2">
    <w:name w:val="Document Map"/>
    <w:basedOn w:val="a1"/>
    <w:link w:val="af3"/>
    <w:semiHidden/>
    <w:rsid w:val="00B9277D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3">
    <w:name w:val="Схема документа Знак"/>
    <w:link w:val="af2"/>
    <w:semiHidden/>
    <w:rsid w:val="00B9277D"/>
    <w:rPr>
      <w:rFonts w:ascii="Tahoma" w:hAnsi="Tahoma"/>
      <w:sz w:val="24"/>
      <w:shd w:val="clear" w:color="auto" w:fill="000080"/>
    </w:rPr>
  </w:style>
  <w:style w:type="character" w:customStyle="1" w:styleId="70">
    <w:name w:val="Заголовок 7 Знак"/>
    <w:link w:val="7"/>
    <w:uiPriority w:val="9"/>
    <w:semiHidden/>
    <w:rsid w:val="00BF3FC5"/>
    <w:rPr>
      <w:rFonts w:ascii="Calibri" w:eastAsia="Times New Roman" w:hAnsi="Calibri" w:cs="Arial"/>
      <w:sz w:val="24"/>
      <w:szCs w:val="24"/>
    </w:rPr>
  </w:style>
  <w:style w:type="paragraph" w:styleId="12">
    <w:name w:val="index 1"/>
    <w:basedOn w:val="a1"/>
    <w:next w:val="a1"/>
    <w:autoRedefine/>
    <w:uiPriority w:val="99"/>
    <w:semiHidden/>
    <w:unhideWhenUsed/>
    <w:rsid w:val="002D1679"/>
    <w:pPr>
      <w:ind w:left="240" w:hanging="240"/>
    </w:pPr>
  </w:style>
  <w:style w:type="character" w:customStyle="1" w:styleId="10">
    <w:name w:val="Заголовок 1 Знак"/>
    <w:link w:val="1"/>
    <w:rsid w:val="00BF3FC5"/>
    <w:rPr>
      <w:rFonts w:ascii="Arial" w:hAnsi="Arial"/>
      <w:b/>
      <w:bCs/>
      <w:kern w:val="32"/>
      <w:sz w:val="24"/>
      <w:szCs w:val="32"/>
    </w:rPr>
  </w:style>
  <w:style w:type="paragraph" w:styleId="af4">
    <w:name w:val="Balloon Text"/>
    <w:basedOn w:val="a1"/>
    <w:link w:val="af5"/>
    <w:uiPriority w:val="99"/>
    <w:semiHidden/>
    <w:unhideWhenUsed/>
    <w:rsid w:val="0053625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536252"/>
    <w:rPr>
      <w:rFonts w:ascii="Tahoma" w:hAnsi="Tahoma" w:cs="Tahoma"/>
      <w:sz w:val="16"/>
      <w:szCs w:val="16"/>
    </w:rPr>
  </w:style>
  <w:style w:type="character" w:customStyle="1" w:styleId="13">
    <w:name w:val="Верхний колонтитул Знак1"/>
    <w:uiPriority w:val="99"/>
    <w:rsid w:val="00C71A57"/>
    <w:rPr>
      <w:sz w:val="24"/>
      <w:szCs w:val="24"/>
    </w:rPr>
  </w:style>
  <w:style w:type="character" w:customStyle="1" w:styleId="a8">
    <w:name w:val="Основной текст Знак"/>
    <w:link w:val="a7"/>
    <w:locked/>
    <w:rsid w:val="0028715D"/>
    <w:rPr>
      <w:rFonts w:ascii="Arial" w:hAnsi="Arial"/>
      <w:sz w:val="24"/>
    </w:rPr>
  </w:style>
  <w:style w:type="paragraph" w:customStyle="1" w:styleId="af6">
    <w:name w:val="Текст записки"/>
    <w:basedOn w:val="a1"/>
    <w:link w:val="af7"/>
    <w:rsid w:val="0028715D"/>
    <w:pPr>
      <w:spacing w:line="360" w:lineRule="auto"/>
      <w:ind w:firstLine="709"/>
      <w:jc w:val="both"/>
    </w:pPr>
    <w:rPr>
      <w:rFonts w:ascii="Times New Roman" w:hAnsi="Times New Roman"/>
      <w:szCs w:val="24"/>
    </w:rPr>
  </w:style>
  <w:style w:type="character" w:customStyle="1" w:styleId="af7">
    <w:name w:val="Текст записки Знак"/>
    <w:link w:val="af6"/>
    <w:rsid w:val="0028715D"/>
    <w:rPr>
      <w:sz w:val="24"/>
      <w:szCs w:val="24"/>
    </w:rPr>
  </w:style>
  <w:style w:type="paragraph" w:customStyle="1" w:styleId="a0">
    <w:name w:val="Название ИГЭ"/>
    <w:basedOn w:val="a1"/>
    <w:rsid w:val="00CD59BD"/>
    <w:pPr>
      <w:numPr>
        <w:numId w:val="26"/>
      </w:numPr>
      <w:spacing w:line="360" w:lineRule="auto"/>
      <w:jc w:val="both"/>
    </w:pPr>
    <w:rPr>
      <w:rFonts w:ascii="Times New Roman" w:hAnsi="Times New Roman"/>
      <w:szCs w:val="24"/>
    </w:rPr>
  </w:style>
  <w:style w:type="paragraph" w:customStyle="1" w:styleId="a">
    <w:name w:val="Выводы"/>
    <w:basedOn w:val="a1"/>
    <w:rsid w:val="00490057"/>
    <w:pPr>
      <w:numPr>
        <w:numId w:val="29"/>
      </w:numPr>
      <w:spacing w:line="360" w:lineRule="auto"/>
      <w:jc w:val="both"/>
    </w:pPr>
    <w:rPr>
      <w:rFonts w:ascii="Times New Roman" w:hAnsi="Times New Roman"/>
      <w:szCs w:val="24"/>
    </w:rPr>
  </w:style>
  <w:style w:type="paragraph" w:customStyle="1" w:styleId="Bibliography">
    <w:name w:val="Bibliography"/>
    <w:basedOn w:val="a"/>
    <w:rsid w:val="00490057"/>
  </w:style>
  <w:style w:type="paragraph" w:styleId="3">
    <w:name w:val="Body Text 3"/>
    <w:basedOn w:val="a1"/>
    <w:link w:val="30"/>
    <w:uiPriority w:val="99"/>
    <w:semiHidden/>
    <w:unhideWhenUsed/>
    <w:rsid w:val="002F11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2F115A"/>
    <w:rPr>
      <w:rFonts w:ascii="Arial" w:hAnsi="Arial"/>
      <w:sz w:val="16"/>
      <w:szCs w:val="16"/>
    </w:rPr>
  </w:style>
  <w:style w:type="paragraph" w:customStyle="1" w:styleId="af8">
    <w:name w:val="_штамп_номер"/>
    <w:rsid w:val="00631E64"/>
    <w:pPr>
      <w:jc w:val="center"/>
    </w:pPr>
    <w:rPr>
      <w:rFonts w:ascii="Arial" w:hAnsi="Arial"/>
      <w:i/>
      <w:sz w:val="32"/>
    </w:rPr>
  </w:style>
  <w:style w:type="character" w:styleId="af9">
    <w:name w:val="Strong"/>
    <w:uiPriority w:val="22"/>
    <w:qFormat/>
    <w:rsid w:val="00631E64"/>
    <w:rPr>
      <w:b/>
      <w:bCs/>
    </w:rPr>
  </w:style>
  <w:style w:type="paragraph" w:styleId="afa">
    <w:name w:val="footnote text"/>
    <w:basedOn w:val="a1"/>
    <w:link w:val="afb"/>
    <w:uiPriority w:val="99"/>
    <w:semiHidden/>
    <w:unhideWhenUsed/>
    <w:rsid w:val="001F4635"/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1F4635"/>
    <w:rPr>
      <w:rFonts w:ascii="Arial" w:hAnsi="Arial"/>
    </w:rPr>
  </w:style>
  <w:style w:type="character" w:styleId="afc">
    <w:name w:val="footnote reference"/>
    <w:uiPriority w:val="99"/>
    <w:semiHidden/>
    <w:unhideWhenUsed/>
    <w:rsid w:val="001F46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ngGeo\Reports\&#1040;&#1075;&#1088;&#1077;&#1089;&#1089;&#1080;&#1074;&#1085;&#1086;&#1089;&#1090;&#1100;%20&#1082;%20&#1089;&#1090;&#1072;&#1083;&#1080;%20(&#1089;%20&#1088;&#1072;&#1084;&#1082;&#1086;&#108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7F4-5C32-4447-8509-F4BB3D30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Агрессивность к стали (с рамкой).dot</Template>
  <TotalTime>0</TotalTime>
  <Pages>2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КоррозияСтали</vt:lpstr>
    </vt:vector>
  </TitlesOfParts>
  <Company>ALGIS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КоррозияСтали</dc:title>
  <dc:subject/>
  <dc:creator>admin</dc:creator>
  <cp:keywords/>
  <cp:lastModifiedBy>Александр Герасимов</cp:lastModifiedBy>
  <cp:revision>2</cp:revision>
  <cp:lastPrinted>2019-05-30T06:50:00Z</cp:lastPrinted>
  <dcterms:created xsi:type="dcterms:W3CDTF">2024-07-22T18:14:00Z</dcterms:created>
  <dcterms:modified xsi:type="dcterms:W3CDTF">2024-07-22T18:14:00Z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нига">
    <vt:lpwstr>01</vt:lpwstr>
  </property>
  <property fmtid="{D5CDD505-2E9C-101B-9397-08002B2CF9AE}" pid="3" name="Часть">
    <vt:lpwstr> </vt:lpwstr>
  </property>
  <property fmtid="{D5CDD505-2E9C-101B-9397-08002B2CF9AE}" pid="4" name="Том">
    <vt:lpwstr> </vt:lpwstr>
  </property>
  <property fmtid="{D5CDD505-2E9C-101B-9397-08002B2CF9AE}" pid="5" name="Редакция">
    <vt:lpwstr>0</vt:lpwstr>
  </property>
  <property fmtid="{D5CDD505-2E9C-101B-9397-08002B2CF9AE}" pid="6" name="Комплекс">
    <vt:lpwstr>8971-000</vt:lpwstr>
  </property>
  <property fmtid="{D5CDD505-2E9C-101B-9397-08002B2CF9AE}" pid="7" name="Язык">
    <vt:lpwstr>R</vt:lpwstr>
  </property>
  <property fmtid="{D5CDD505-2E9C-101B-9397-08002B2CF9AE}" pid="8" name="НазвТом">
    <vt:lpwstr>Название тома</vt:lpwstr>
  </property>
  <property fmtid="{D5CDD505-2E9C-101B-9397-08002B2CF9AE}" pid="9" name="НазвКниги">
    <vt:lpwstr>Инженерно-экологические изыскания</vt:lpwstr>
  </property>
  <property fmtid="{D5CDD505-2E9C-101B-9397-08002B2CF9AE}" pid="10" name="НазвЧасти">
    <vt:lpwstr>Название части</vt:lpwstr>
  </property>
  <property fmtid="{D5CDD505-2E9C-101B-9397-08002B2CF9AE}" pid="11" name="Отдел">
    <vt:lpwstr>20</vt:lpwstr>
  </property>
  <property fmtid="{D5CDD505-2E9C-101B-9397-08002B2CF9AE}" pid="12" name="Утвердил">
    <vt:lpwstr> </vt:lpwstr>
  </property>
  <property fmtid="{D5CDD505-2E9C-101B-9397-08002B2CF9AE}" pid="13" name="Проверил">
    <vt:lpwstr> </vt:lpwstr>
  </property>
  <property fmtid="{D5CDD505-2E9C-101B-9397-08002B2CF9AE}" pid="14" name="Разработал">
    <vt:lpwstr> </vt:lpwstr>
  </property>
  <property fmtid="{D5CDD505-2E9C-101B-9397-08002B2CF9AE}" pid="15" name="Стадия">
    <vt:lpwstr>Проект</vt:lpwstr>
  </property>
  <property fmtid="{D5CDD505-2E9C-101B-9397-08002B2CF9AE}" pid="16" name="Организация">
    <vt:lpwstr>OAO Гипровостокнефть</vt:lpwstr>
  </property>
  <property fmtid="{D5CDD505-2E9C-101B-9397-08002B2CF9AE}" pid="17" name="ШифрДокумента">
    <vt:lpwstr>8971-П-EES-001</vt:lpwstr>
  </property>
</Properties>
</file>