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F0D3" w14:textId="77777777" w:rsidR="00473055" w:rsidRPr="0025639F" w:rsidRDefault="00D341B3" w:rsidP="00D341B3">
      <w:pPr>
        <w:spacing w:line="276" w:lineRule="auto"/>
        <w:ind w:left="2694"/>
        <w:rPr>
          <w:rFonts w:ascii="Segoe UI" w:hAnsi="Segoe UI" w:cs="Segoe UI"/>
          <w:szCs w:val="24"/>
          <w:shd w:val="clear" w:color="auto" w:fill="FFFFFF"/>
        </w:rPr>
      </w:pPr>
      <w:r>
        <w:rPr>
          <w:noProof/>
        </w:rPr>
        <w:pict w14:anchorId="569A05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8" type="#_x0000_t75" style="position:absolute;left:0;text-align:left;margin-left:-44.4pt;margin-top:-22.5pt;width:169.95pt;height:60.55pt;z-index:3;visibility:visible;mso-width-relative:margin;mso-height-relative:margin">
            <v:imagedata r:id="rId8" o:title=""/>
          </v:shape>
        </w:pict>
      </w:r>
      <w:r w:rsidR="00274FE4">
        <w:rPr>
          <w:noProof/>
        </w:rPr>
        <w:pict w14:anchorId="6DDA3D88">
          <v:rect id="Прямоугольник 3" o:spid="_x0000_s1027" style="position:absolute;left:0;text-align:left;margin-left:564.45pt;margin-top:-35.35pt;width:605.3pt;height:124.15pt;z-index:-7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" fillcolor="#f7f6f5" stroked="f" strokeweight=".5pt">
            <w10:wrap anchorx="page"/>
          </v:rect>
        </w:pict>
      </w:r>
      <w:r w:rsidR="00473055" w:rsidRPr="00762E1F">
        <w:rPr>
          <w:rFonts w:ascii="Segoe UI" w:hAnsi="Segoe UI" w:cs="Segoe UI"/>
          <w:szCs w:val="24"/>
          <w:shd w:val="clear" w:color="auto" w:fill="F5F5F5"/>
        </w:rPr>
        <w:t>ОБЩЕСТВО С ОГРАНИЧЕННОЙ ОТВЕТСТВЕННОСТЬЮ</w:t>
      </w:r>
      <w:r w:rsidR="00473055" w:rsidRPr="0025639F">
        <w:rPr>
          <w:rFonts w:ascii="Segoe UI" w:hAnsi="Segoe UI" w:cs="Segoe UI"/>
          <w:szCs w:val="24"/>
          <w:shd w:val="clear" w:color="auto" w:fill="FFFFFF"/>
        </w:rPr>
        <w:t xml:space="preserve"> </w:t>
      </w:r>
    </w:p>
    <w:p w14:paraId="1601A1D3" w14:textId="77777777" w:rsidR="00473055" w:rsidRDefault="007C4293" w:rsidP="00D341B3">
      <w:pPr>
        <w:shd w:val="clear" w:color="auto" w:fill="F5F5F5"/>
        <w:tabs>
          <w:tab w:val="right" w:pos="9355"/>
        </w:tabs>
        <w:spacing w:line="360" w:lineRule="auto"/>
        <w:ind w:left="2694"/>
        <w:rPr>
          <w:rFonts w:ascii="Segoe UI" w:hAnsi="Segoe UI" w:cs="Segoe UI"/>
          <w:b/>
          <w:szCs w:val="24"/>
          <w:shd w:val="clear" w:color="auto" w:fill="FFFFFF"/>
        </w:rPr>
      </w:pPr>
      <w:r>
        <w:rPr>
          <w:noProof/>
        </w:rPr>
        <w:pict w14:anchorId="68777481">
          <v:line id="Прямая соединительная линия 2" o:spid="_x0000_s1026" style="position:absolute;left:0;text-align:left;flip:y;z-index:1;visibility:visible;mso-position-horizontal-relative:page;mso-width-relative:margin;mso-height-relative:margin" from="-9.2pt,29.8pt" to="594.8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" strokecolor="#a5a5a5" strokeweight="1.5pt">
            <v:stroke joinstyle="miter"/>
            <w10:wrap anchorx="page"/>
          </v:line>
        </w:pict>
      </w:r>
      <w:r w:rsidR="00473055" w:rsidRPr="00762E1F">
        <w:rPr>
          <w:rFonts w:ascii="Segoe UI" w:hAnsi="Segoe UI" w:cs="Segoe UI"/>
          <w:b/>
          <w:szCs w:val="24"/>
          <w:shd w:val="clear" w:color="auto" w:fill="F5F5F5"/>
        </w:rPr>
        <w:t xml:space="preserve">ИНЖЕНЕРНЫЕ </w:t>
      </w:r>
      <w:r w:rsidR="00473055" w:rsidRPr="00ED4DD0">
        <w:rPr>
          <w:rFonts w:ascii="Segoe UI" w:hAnsi="Segoe UI" w:cs="Segoe UI"/>
          <w:b/>
          <w:color w:val="C45911"/>
          <w:szCs w:val="24"/>
          <w:shd w:val="clear" w:color="auto" w:fill="F5F5F5"/>
        </w:rPr>
        <w:t>ИЗЫСКАНИЯ</w:t>
      </w:r>
      <w:r w:rsidR="00473055" w:rsidRPr="00762E1F">
        <w:rPr>
          <w:rFonts w:ascii="Segoe UI" w:hAnsi="Segoe UI" w:cs="Segoe UI"/>
          <w:b/>
          <w:szCs w:val="24"/>
          <w:shd w:val="clear" w:color="auto" w:fill="F5F5F5"/>
        </w:rPr>
        <w:t xml:space="preserve"> И </w:t>
      </w:r>
      <w:r w:rsidR="00473055" w:rsidRPr="00ED4DD0">
        <w:rPr>
          <w:rFonts w:ascii="Segoe UI" w:hAnsi="Segoe UI" w:cs="Segoe UI"/>
          <w:b/>
          <w:color w:val="000000"/>
          <w:szCs w:val="24"/>
          <w:shd w:val="clear" w:color="auto" w:fill="F5F5F5"/>
        </w:rPr>
        <w:t>ПРОЕКТИРОВАНИЕ</w:t>
      </w:r>
      <w:r w:rsidR="00473055" w:rsidRPr="00473055">
        <w:rPr>
          <w:rFonts w:ascii="Segoe UI" w:hAnsi="Segoe UI" w:cs="Segoe UI"/>
          <w:b/>
          <w:color w:val="C45911"/>
          <w:szCs w:val="24"/>
          <w:shd w:val="clear" w:color="auto" w:fill="F5F5F5"/>
        </w:rPr>
        <w:tab/>
      </w:r>
    </w:p>
    <w:p w14:paraId="57A9E6F4" w14:textId="77777777" w:rsidR="00473055" w:rsidRPr="00851D01" w:rsidRDefault="007C4293" w:rsidP="00274FE4">
      <w:pPr>
        <w:shd w:val="clear" w:color="auto" w:fill="F5F5F5"/>
        <w:spacing w:before="240" w:line="276" w:lineRule="auto"/>
        <w:ind w:left="-1701" w:right="-850"/>
        <w:jc w:val="center"/>
        <w:rPr>
          <w:rFonts w:ascii="Segoe UI" w:hAnsi="Segoe UI" w:cs="Segoe UI"/>
          <w:sz w:val="20"/>
          <w:szCs w:val="23"/>
          <w:shd w:val="clear" w:color="auto" w:fill="F5F5F5"/>
        </w:rPr>
      </w:pPr>
      <w:r>
        <w:rPr>
          <w:rFonts w:ascii="Segoe UI" w:hAnsi="Segoe UI" w:cs="Segoe UI"/>
          <w:sz w:val="20"/>
          <w:szCs w:val="23"/>
          <w:shd w:val="clear" w:color="auto" w:fill="F5F5F5"/>
        </w:rPr>
        <w:t xml:space="preserve">ИНН: </w:t>
      </w:r>
      <w:r w:rsidRPr="007C4293">
        <w:rPr>
          <w:rFonts w:ascii="Segoe UI" w:hAnsi="Segoe UI" w:cs="Segoe UI"/>
          <w:sz w:val="20"/>
          <w:szCs w:val="23"/>
          <w:shd w:val="clear" w:color="auto" w:fill="F5F5F5"/>
        </w:rPr>
        <w:t>5045071924</w:t>
      </w:r>
      <w:r>
        <w:rPr>
          <w:rFonts w:ascii="Segoe UI" w:hAnsi="Segoe UI" w:cs="Segoe UI"/>
          <w:sz w:val="20"/>
          <w:szCs w:val="23"/>
          <w:shd w:val="clear" w:color="auto" w:fill="F5F5F5"/>
        </w:rPr>
        <w:t xml:space="preserve">, </w:t>
      </w:r>
      <w:r w:rsidRPr="007C4293">
        <w:rPr>
          <w:rFonts w:ascii="Segoe UI" w:hAnsi="Segoe UI" w:cs="Segoe UI"/>
          <w:sz w:val="20"/>
          <w:szCs w:val="23"/>
          <w:shd w:val="clear" w:color="auto" w:fill="F5F5F5"/>
        </w:rPr>
        <w:t>ОГРН</w:t>
      </w:r>
      <w:r>
        <w:rPr>
          <w:rFonts w:ascii="Segoe UI" w:hAnsi="Segoe UI" w:cs="Segoe UI"/>
          <w:sz w:val="20"/>
          <w:szCs w:val="23"/>
          <w:shd w:val="clear" w:color="auto" w:fill="F5F5F5"/>
        </w:rPr>
        <w:t xml:space="preserve">: </w:t>
      </w:r>
      <w:r w:rsidRPr="007C4293">
        <w:rPr>
          <w:rFonts w:ascii="Segoe UI" w:hAnsi="Segoe UI" w:cs="Segoe UI"/>
          <w:sz w:val="20"/>
          <w:szCs w:val="23"/>
          <w:shd w:val="clear" w:color="auto" w:fill="F5F5F5"/>
        </w:rPr>
        <w:t>1245000037127</w:t>
      </w:r>
      <w:r>
        <w:rPr>
          <w:rFonts w:ascii="Segoe UI" w:hAnsi="Segoe UI" w:cs="Segoe UI"/>
          <w:sz w:val="20"/>
          <w:szCs w:val="23"/>
          <w:shd w:val="clear" w:color="auto" w:fill="F5F5F5"/>
        </w:rPr>
        <w:t xml:space="preserve">, </w:t>
      </w:r>
      <w:r w:rsidRPr="007C4293">
        <w:rPr>
          <w:rFonts w:ascii="Segoe UI" w:hAnsi="Segoe UI" w:cs="Segoe UI"/>
          <w:sz w:val="20"/>
          <w:szCs w:val="23"/>
          <w:shd w:val="clear" w:color="auto" w:fill="F5F5F5"/>
        </w:rPr>
        <w:t>КПП</w:t>
      </w:r>
      <w:r>
        <w:rPr>
          <w:rFonts w:ascii="Segoe UI" w:hAnsi="Segoe UI" w:cs="Segoe UI"/>
          <w:sz w:val="20"/>
          <w:szCs w:val="23"/>
          <w:shd w:val="clear" w:color="auto" w:fill="F5F5F5"/>
        </w:rPr>
        <w:t xml:space="preserve">: </w:t>
      </w:r>
      <w:r w:rsidRPr="007C4293">
        <w:rPr>
          <w:rFonts w:ascii="Segoe UI" w:hAnsi="Segoe UI" w:cs="Segoe UI"/>
          <w:sz w:val="20"/>
          <w:szCs w:val="23"/>
          <w:shd w:val="clear" w:color="auto" w:fill="F5F5F5"/>
        </w:rPr>
        <w:t>504501001</w:t>
      </w:r>
      <w:r>
        <w:rPr>
          <w:rFonts w:ascii="Segoe UI" w:hAnsi="Segoe UI" w:cs="Segoe UI"/>
          <w:sz w:val="20"/>
          <w:szCs w:val="23"/>
          <w:shd w:val="clear" w:color="auto" w:fill="F5F5F5"/>
        </w:rPr>
        <w:t xml:space="preserve">, </w:t>
      </w:r>
      <w:r w:rsidR="00473055" w:rsidRPr="00762E1F">
        <w:rPr>
          <w:rFonts w:ascii="Segoe UI" w:hAnsi="Segoe UI" w:cs="Segoe UI"/>
          <w:sz w:val="20"/>
          <w:szCs w:val="23"/>
          <w:shd w:val="clear" w:color="auto" w:fill="F5F5F5"/>
        </w:rPr>
        <w:t xml:space="preserve">тел.: +7 977 499 5441, </w:t>
      </w:r>
      <w:r>
        <w:rPr>
          <w:rFonts w:ascii="Segoe UI" w:hAnsi="Segoe UI" w:cs="Segoe UI"/>
          <w:sz w:val="20"/>
          <w:szCs w:val="23"/>
          <w:shd w:val="clear" w:color="auto" w:fill="F5F5F5"/>
        </w:rPr>
        <w:t xml:space="preserve">сайт: </w:t>
      </w:r>
      <w:r w:rsidRPr="007C4293">
        <w:rPr>
          <w:rFonts w:ascii="Segoe UI" w:hAnsi="Segoe UI" w:cs="Segoe UI"/>
          <w:sz w:val="20"/>
          <w:szCs w:val="23"/>
          <w:shd w:val="clear" w:color="auto" w:fill="F5F5F5"/>
        </w:rPr>
        <w:t>https://iip.tb.ru</w:t>
      </w:r>
    </w:p>
    <w:p w14:paraId="2C0E0D89" w14:textId="77777777" w:rsidR="00851D01" w:rsidRPr="00851D01" w:rsidRDefault="00274FE4" w:rsidP="00274FE4">
      <w:pPr>
        <w:pStyle w:val="14"/>
        <w:tabs>
          <w:tab w:val="left" w:pos="370"/>
        </w:tabs>
        <w:spacing w:line="360" w:lineRule="auto"/>
        <w:ind w:left="-567" w:right="-1" w:firstLine="0"/>
        <w:jc w:val="center"/>
        <w:rPr>
          <w:rFonts w:ascii="Segoe UI" w:hAnsi="Segoe UI" w:cs="Segoe UI"/>
          <w:sz w:val="20"/>
          <w:szCs w:val="23"/>
          <w:shd w:val="clear" w:color="auto" w:fill="FFFFFF"/>
        </w:rPr>
      </w:pPr>
      <w:r>
        <w:rPr>
          <w:noProof/>
        </w:rPr>
        <w:pict w14:anchorId="49BD5A7F">
          <v:line id="_x0000_s1029" style="position:absolute;left:0;text-align:left;flip:y;z-index:4;visibility:visible;mso-position-horizontal-relative:page;mso-width-relative:margin;mso-height-relative:margin" from=".1pt,18.45pt" to="604.1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" strokecolor="#a5a5a5" strokeweight="1.5pt">
            <v:stroke joinstyle="miter"/>
            <w10:wrap anchorx="page"/>
          </v:line>
        </w:pict>
      </w:r>
      <w:r w:rsidR="00851D01" w:rsidRPr="00851D01">
        <w:rPr>
          <w:rFonts w:ascii="Segoe UI" w:hAnsi="Segoe UI" w:cs="Segoe UI"/>
          <w:sz w:val="20"/>
          <w:szCs w:val="23"/>
          <w:shd w:val="clear" w:color="auto" w:fill="F5F5F5"/>
        </w:rPr>
        <w:t>СРО Ассоциация "</w:t>
      </w:r>
      <w:proofErr w:type="spellStart"/>
      <w:r w:rsidR="00851D01" w:rsidRPr="00851D01">
        <w:rPr>
          <w:rFonts w:ascii="Segoe UI" w:hAnsi="Segoe UI" w:cs="Segoe UI"/>
          <w:sz w:val="20"/>
          <w:szCs w:val="23"/>
          <w:shd w:val="clear" w:color="auto" w:fill="F5F5F5"/>
        </w:rPr>
        <w:t>ЭкспертИзыскания</w:t>
      </w:r>
      <w:proofErr w:type="spellEnd"/>
      <w:r w:rsidR="00851D01" w:rsidRPr="00851D01">
        <w:rPr>
          <w:rFonts w:ascii="Segoe UI" w:hAnsi="Segoe UI" w:cs="Segoe UI"/>
          <w:sz w:val="20"/>
          <w:szCs w:val="23"/>
          <w:shd w:val="clear" w:color="auto" w:fill="F5F5F5"/>
        </w:rPr>
        <w:t xml:space="preserve">" № </w:t>
      </w:r>
      <w:r w:rsidR="00682790" w:rsidRPr="00682790">
        <w:rPr>
          <w:rFonts w:ascii="Segoe UI" w:hAnsi="Segoe UI" w:cs="Segoe UI"/>
          <w:sz w:val="20"/>
          <w:szCs w:val="23"/>
          <w:shd w:val="clear" w:color="auto" w:fill="F5F5F5"/>
        </w:rPr>
        <w:t>СРО-И-053-01122021</w:t>
      </w:r>
      <w:r w:rsidR="00851D01" w:rsidRPr="00851D01">
        <w:rPr>
          <w:rFonts w:ascii="Segoe UI" w:hAnsi="Segoe UI" w:cs="Segoe UI"/>
          <w:sz w:val="20"/>
          <w:szCs w:val="23"/>
          <w:shd w:val="clear" w:color="auto" w:fill="F5F5F5"/>
        </w:rPr>
        <w:t xml:space="preserve"> (регистрационный номер </w:t>
      </w:r>
      <w:r w:rsidR="00546A00">
        <w:rPr>
          <w:rFonts w:ascii="Segoe UI" w:hAnsi="Segoe UI" w:cs="Segoe UI"/>
          <w:sz w:val="20"/>
          <w:szCs w:val="23"/>
          <w:shd w:val="clear" w:color="auto" w:fill="F5F5F5"/>
        </w:rPr>
        <w:t>893</w:t>
      </w:r>
      <w:r w:rsidR="00851D01" w:rsidRPr="00851D01">
        <w:rPr>
          <w:rFonts w:ascii="Segoe UI" w:hAnsi="Segoe UI" w:cs="Segoe UI"/>
          <w:sz w:val="20"/>
          <w:szCs w:val="23"/>
          <w:shd w:val="clear" w:color="auto" w:fill="F5F5F5"/>
        </w:rPr>
        <w:t xml:space="preserve"> в </w:t>
      </w:r>
      <w:r w:rsidR="00851D01" w:rsidRPr="00274FE4">
        <w:rPr>
          <w:rFonts w:ascii="Segoe UI" w:hAnsi="Segoe UI" w:cs="Segoe UI"/>
          <w:sz w:val="20"/>
          <w:szCs w:val="23"/>
          <w:shd w:val="clear" w:color="auto" w:fill="F5F5F5"/>
        </w:rPr>
        <w:t>реестре)</w:t>
      </w:r>
    </w:p>
    <w:p w14:paraId="322A1404" w14:textId="77777777" w:rsidR="00851D01" w:rsidRPr="00131EFF" w:rsidRDefault="00851D01" w:rsidP="00851D01">
      <w:pPr>
        <w:pStyle w:val="14"/>
        <w:tabs>
          <w:tab w:val="left" w:pos="370"/>
        </w:tabs>
        <w:spacing w:line="360" w:lineRule="auto"/>
        <w:ind w:left="5954" w:right="-1"/>
        <w:jc w:val="right"/>
        <w:rPr>
          <w:sz w:val="20"/>
          <w:szCs w:val="23"/>
          <w:shd w:val="clear" w:color="auto" w:fill="FFFFFF"/>
        </w:rPr>
      </w:pPr>
    </w:p>
    <w:p w14:paraId="134EAFBA" w14:textId="77777777" w:rsidR="00FA334F" w:rsidRPr="00131EFF" w:rsidRDefault="00FA334F" w:rsidP="00FA334F">
      <w:pPr>
        <w:rPr>
          <w:rFonts w:ascii="Times New Roman" w:hAnsi="Times New Roman"/>
        </w:rPr>
      </w:pPr>
    </w:p>
    <w:p w14:paraId="4CB836FB" w14:textId="77777777" w:rsidR="00FA334F" w:rsidRPr="00131EFF" w:rsidRDefault="00FA334F" w:rsidP="00131EFF">
      <w:pPr>
        <w:pStyle w:val="afd"/>
        <w:spacing w:before="0" w:beforeAutospacing="0" w:after="0" w:afterAutospacing="0"/>
      </w:pPr>
      <w:r w:rsidRPr="00131EFF">
        <w:rPr>
          <w:color w:val="000000"/>
          <w:sz w:val="28"/>
          <w:szCs w:val="28"/>
        </w:rPr>
        <w:t>ООО «</w:t>
      </w:r>
      <w:r w:rsidR="00131EFF">
        <w:rPr>
          <w:color w:val="000000"/>
          <w:sz w:val="28"/>
          <w:szCs w:val="28"/>
        </w:rPr>
        <w:t>ЗАКАЗЧИК</w:t>
      </w:r>
      <w:r w:rsidRPr="00131EFF">
        <w:rPr>
          <w:color w:val="000000"/>
          <w:sz w:val="28"/>
          <w:szCs w:val="28"/>
        </w:rPr>
        <w:t>»</w:t>
      </w:r>
      <w:r w:rsidRPr="00131EFF">
        <w:rPr>
          <w:color w:val="000000"/>
          <w:sz w:val="28"/>
          <w:szCs w:val="28"/>
        </w:rPr>
        <w:tab/>
      </w:r>
      <w:r w:rsidRPr="00131EFF">
        <w:rPr>
          <w:color w:val="000000"/>
          <w:sz w:val="28"/>
          <w:szCs w:val="28"/>
        </w:rPr>
        <w:tab/>
      </w:r>
      <w:r w:rsidRPr="00131EFF">
        <w:rPr>
          <w:color w:val="000000"/>
          <w:sz w:val="28"/>
          <w:szCs w:val="28"/>
        </w:rPr>
        <w:tab/>
      </w:r>
      <w:r w:rsidRPr="00131EFF">
        <w:rPr>
          <w:color w:val="000000"/>
          <w:sz w:val="28"/>
          <w:szCs w:val="28"/>
        </w:rPr>
        <w:tab/>
      </w:r>
      <w:r w:rsidRPr="00131EFF">
        <w:rPr>
          <w:color w:val="000000"/>
          <w:sz w:val="28"/>
          <w:szCs w:val="28"/>
        </w:rPr>
        <w:tab/>
      </w:r>
      <w:r w:rsidR="00131EFF">
        <w:rPr>
          <w:color w:val="000000"/>
          <w:sz w:val="28"/>
          <w:szCs w:val="28"/>
        </w:rPr>
        <w:tab/>
      </w:r>
      <w:r w:rsidR="00131EFF">
        <w:rPr>
          <w:color w:val="000000"/>
          <w:sz w:val="28"/>
          <w:szCs w:val="28"/>
        </w:rPr>
        <w:tab/>
      </w:r>
      <w:r w:rsidR="00131EFF">
        <w:rPr>
          <w:color w:val="000000"/>
          <w:sz w:val="28"/>
          <w:szCs w:val="28"/>
        </w:rPr>
        <w:tab/>
      </w:r>
      <w:r w:rsidRPr="00131EFF">
        <w:rPr>
          <w:color w:val="000000"/>
          <w:sz w:val="28"/>
          <w:szCs w:val="28"/>
        </w:rPr>
        <w:t>Арх.№__________</w:t>
      </w:r>
    </w:p>
    <w:p w14:paraId="52220ECE" w14:textId="77777777" w:rsidR="00131EFF" w:rsidRPr="00131EFF" w:rsidRDefault="00131EFF" w:rsidP="007C4293">
      <w:pPr>
        <w:pStyle w:val="afd"/>
        <w:spacing w:before="0" w:beforeAutospacing="0" w:after="0" w:afterAutospacing="0" w:line="720" w:lineRule="auto"/>
        <w:ind w:left="993"/>
        <w:rPr>
          <w:b/>
          <w:sz w:val="28"/>
          <w:szCs w:val="28"/>
        </w:rPr>
      </w:pPr>
    </w:p>
    <w:p w14:paraId="7F9EC395" w14:textId="77777777" w:rsidR="00794135" w:rsidRDefault="00794135" w:rsidP="007C4293">
      <w:pPr>
        <w:pStyle w:val="afd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sz w:val="28"/>
          <w:szCs w:val="28"/>
        </w:rPr>
      </w:pPr>
    </w:p>
    <w:p w14:paraId="08C227AA" w14:textId="77777777" w:rsidR="00794135" w:rsidRDefault="00794135" w:rsidP="007C4293">
      <w:pPr>
        <w:pStyle w:val="afd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sz w:val="28"/>
          <w:szCs w:val="28"/>
        </w:rPr>
      </w:pPr>
    </w:p>
    <w:p w14:paraId="1B78540A" w14:textId="77777777" w:rsidR="00FA334F" w:rsidRDefault="00131EFF" w:rsidP="007C4293">
      <w:pPr>
        <w:pStyle w:val="afd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sz w:val="28"/>
          <w:szCs w:val="28"/>
        </w:rPr>
      </w:pPr>
      <w:r w:rsidRPr="00131EFF">
        <w:rPr>
          <w:b/>
          <w:sz w:val="28"/>
          <w:szCs w:val="28"/>
        </w:rPr>
        <w:t>НАЗВАНИЕ ОБЪЕКТА КАПСОМ, ТЕМ БОЛЕЕ ОНО ОБЫЧНО ДЛИННОЕ</w:t>
      </w:r>
      <w:r w:rsidR="00DA79A9">
        <w:rPr>
          <w:b/>
          <w:sz w:val="28"/>
          <w:szCs w:val="28"/>
        </w:rPr>
        <w:t xml:space="preserve">, НАВОРОЧЕННОЕ, </w:t>
      </w:r>
      <w:r w:rsidRPr="00131EFF">
        <w:rPr>
          <w:b/>
          <w:sz w:val="28"/>
          <w:szCs w:val="28"/>
        </w:rPr>
        <w:t xml:space="preserve">С АДРЕСОМ И ПРОЧЕЙ </w:t>
      </w:r>
      <w:r w:rsidR="00DA79A9">
        <w:rPr>
          <w:b/>
          <w:sz w:val="28"/>
          <w:szCs w:val="28"/>
        </w:rPr>
        <w:t>ИНФОРМАЦИЕЙ</w:t>
      </w:r>
    </w:p>
    <w:p w14:paraId="723CCEB5" w14:textId="77777777" w:rsidR="00131EFF" w:rsidRPr="00131EFF" w:rsidRDefault="00131EFF" w:rsidP="007C4293">
      <w:pPr>
        <w:pStyle w:val="afd"/>
        <w:tabs>
          <w:tab w:val="left" w:pos="567"/>
        </w:tabs>
        <w:spacing w:before="0" w:beforeAutospacing="0" w:after="0" w:afterAutospacing="0" w:line="720" w:lineRule="auto"/>
        <w:ind w:left="993" w:right="1409"/>
        <w:jc w:val="center"/>
        <w:rPr>
          <w:b/>
          <w:bCs/>
          <w:caps/>
          <w:color w:val="000000"/>
          <w:sz w:val="28"/>
          <w:szCs w:val="28"/>
        </w:rPr>
      </w:pPr>
    </w:p>
    <w:p w14:paraId="21D2F61C" w14:textId="77777777" w:rsidR="00FA334F" w:rsidRPr="00131EFF" w:rsidRDefault="00FA334F" w:rsidP="007C4293">
      <w:pPr>
        <w:pStyle w:val="afd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aps/>
          <w:color w:val="000000"/>
          <w:sz w:val="28"/>
          <w:szCs w:val="28"/>
        </w:rPr>
      </w:pPr>
      <w:r w:rsidRPr="00131EFF">
        <w:rPr>
          <w:b/>
          <w:bCs/>
          <w:caps/>
          <w:color w:val="000000"/>
          <w:sz w:val="28"/>
          <w:szCs w:val="28"/>
        </w:rPr>
        <w:t>Технический отчет</w:t>
      </w:r>
    </w:p>
    <w:p w14:paraId="3538497E" w14:textId="77777777" w:rsidR="00131EFF" w:rsidRPr="00131EFF" w:rsidRDefault="00131EFF" w:rsidP="007C4293">
      <w:pPr>
        <w:pStyle w:val="afd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aps/>
          <w:color w:val="000000"/>
          <w:sz w:val="28"/>
          <w:szCs w:val="28"/>
        </w:rPr>
      </w:pPr>
    </w:p>
    <w:p w14:paraId="4B683EE4" w14:textId="77777777" w:rsidR="00FA334F" w:rsidRDefault="00FA334F" w:rsidP="007C4293">
      <w:pPr>
        <w:pStyle w:val="afd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olor w:val="000000"/>
          <w:sz w:val="28"/>
          <w:szCs w:val="28"/>
        </w:rPr>
      </w:pPr>
      <w:r w:rsidRPr="00131EFF">
        <w:rPr>
          <w:b/>
          <w:bCs/>
          <w:caps/>
          <w:color w:val="000000"/>
          <w:sz w:val="28"/>
          <w:szCs w:val="28"/>
        </w:rPr>
        <w:t xml:space="preserve"> </w:t>
      </w:r>
      <w:r w:rsidR="00131EFF" w:rsidRPr="00131EFF">
        <w:rPr>
          <w:b/>
          <w:bCs/>
          <w:color w:val="000000"/>
          <w:sz w:val="28"/>
          <w:szCs w:val="28"/>
        </w:rPr>
        <w:t>по результатам инженерно-</w:t>
      </w:r>
      <w:r w:rsidR="00131EFF" w:rsidRPr="00293A59">
        <w:rPr>
          <w:b/>
          <w:bCs/>
          <w:color w:val="C45911"/>
          <w:sz w:val="28"/>
          <w:szCs w:val="28"/>
        </w:rPr>
        <w:t>геологических</w:t>
      </w:r>
      <w:r w:rsidRPr="00131EFF">
        <w:rPr>
          <w:b/>
          <w:bCs/>
          <w:caps/>
          <w:color w:val="000000"/>
          <w:sz w:val="28"/>
          <w:szCs w:val="28"/>
        </w:rPr>
        <w:t xml:space="preserve"> </w:t>
      </w:r>
      <w:r w:rsidR="00131EFF" w:rsidRPr="00131EFF">
        <w:rPr>
          <w:b/>
          <w:bCs/>
          <w:color w:val="000000"/>
          <w:sz w:val="28"/>
          <w:szCs w:val="28"/>
        </w:rPr>
        <w:t xml:space="preserve">изысканий </w:t>
      </w:r>
      <w:r w:rsidRPr="00131EFF">
        <w:rPr>
          <w:b/>
          <w:bCs/>
          <w:caps/>
          <w:color w:val="000000"/>
          <w:sz w:val="28"/>
          <w:szCs w:val="28"/>
        </w:rPr>
        <w:br/>
      </w:r>
      <w:r w:rsidR="00131EFF" w:rsidRPr="00131EFF">
        <w:rPr>
          <w:b/>
          <w:bCs/>
          <w:color w:val="000000"/>
          <w:sz w:val="28"/>
          <w:szCs w:val="28"/>
        </w:rPr>
        <w:t>для подготовки проектной документации</w:t>
      </w:r>
    </w:p>
    <w:p w14:paraId="79417BAE" w14:textId="77777777" w:rsidR="00131EFF" w:rsidRPr="00131EFF" w:rsidRDefault="00131EFF" w:rsidP="007C4293">
      <w:pPr>
        <w:pStyle w:val="afd"/>
        <w:tabs>
          <w:tab w:val="left" w:pos="567"/>
        </w:tabs>
        <w:spacing w:before="0" w:beforeAutospacing="0" w:after="0" w:afterAutospacing="0" w:line="720" w:lineRule="auto"/>
        <w:ind w:left="993" w:right="1409"/>
        <w:jc w:val="center"/>
      </w:pPr>
    </w:p>
    <w:p w14:paraId="6032ADA8" w14:textId="77777777" w:rsidR="00FA334F" w:rsidRPr="00131EFF" w:rsidRDefault="00FA334F" w:rsidP="007C4293">
      <w:pPr>
        <w:tabs>
          <w:tab w:val="left" w:pos="567"/>
        </w:tabs>
        <w:ind w:left="993" w:right="1409"/>
        <w:rPr>
          <w:rFonts w:ascii="Times New Roman" w:hAnsi="Times New Roman"/>
        </w:rPr>
      </w:pPr>
    </w:p>
    <w:p w14:paraId="133CF228" w14:textId="77777777" w:rsidR="00FA334F" w:rsidRPr="00131EFF" w:rsidRDefault="00131EFF" w:rsidP="007C4293">
      <w:pPr>
        <w:pStyle w:val="afd"/>
        <w:tabs>
          <w:tab w:val="left" w:pos="567"/>
        </w:tabs>
        <w:spacing w:before="0" w:beforeAutospacing="0" w:after="0" w:afterAutospacing="0" w:line="276" w:lineRule="auto"/>
        <w:ind w:left="993" w:right="1409"/>
        <w:jc w:val="center"/>
        <w:rPr>
          <w:caps/>
        </w:rPr>
      </w:pPr>
      <w:r>
        <w:rPr>
          <w:b/>
          <w:bCs/>
          <w:caps/>
          <w:sz w:val="28"/>
          <w:szCs w:val="28"/>
        </w:rPr>
        <w:t>ДД/ММ/ГГ</w:t>
      </w:r>
      <w:r w:rsidR="00FA334F" w:rsidRPr="00131EFF">
        <w:rPr>
          <w:b/>
          <w:bCs/>
          <w:caps/>
          <w:sz w:val="28"/>
          <w:szCs w:val="28"/>
        </w:rPr>
        <w:t xml:space="preserve"> - ИГИ</w:t>
      </w:r>
    </w:p>
    <w:p w14:paraId="2422A021" w14:textId="77777777" w:rsidR="00FA334F" w:rsidRPr="00131EFF" w:rsidRDefault="00FA334F" w:rsidP="007C4293">
      <w:pPr>
        <w:tabs>
          <w:tab w:val="left" w:pos="567"/>
        </w:tabs>
        <w:ind w:left="993" w:right="1409"/>
        <w:rPr>
          <w:rFonts w:ascii="Times New Roman" w:hAnsi="Times New Roman"/>
        </w:rPr>
      </w:pPr>
    </w:p>
    <w:p w14:paraId="5F65E349" w14:textId="77777777" w:rsidR="00FA334F" w:rsidRPr="00131EFF" w:rsidRDefault="00FA334F" w:rsidP="007C4293">
      <w:pPr>
        <w:pStyle w:val="afd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olor w:val="000000"/>
          <w:sz w:val="28"/>
          <w:szCs w:val="28"/>
        </w:rPr>
      </w:pPr>
      <w:r w:rsidRPr="00131EFF">
        <w:rPr>
          <w:b/>
          <w:bCs/>
          <w:color w:val="000000"/>
          <w:sz w:val="28"/>
          <w:szCs w:val="28"/>
        </w:rPr>
        <w:t>Том 2</w:t>
      </w:r>
    </w:p>
    <w:p w14:paraId="62CD446E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77C712CA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2B28BFA1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554C3ADC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687AECAD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4ED6921F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18B090F9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48B64E8A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14EFD2CF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4F771E66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27D608AC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59176B40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727A5C00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5B285F77" w14:textId="77777777" w:rsidR="00FA334F" w:rsidRPr="00131EFF" w:rsidRDefault="00FA334F" w:rsidP="00131EFF">
      <w:pPr>
        <w:pStyle w:val="afd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36E32EA0" w14:textId="77777777" w:rsidR="00FA334F" w:rsidRPr="00131EFF" w:rsidRDefault="00FA334F" w:rsidP="00131EFF">
      <w:pPr>
        <w:ind w:left="567" w:right="1409"/>
        <w:jc w:val="center"/>
        <w:rPr>
          <w:rFonts w:ascii="Times New Roman" w:hAnsi="Times New Roman"/>
          <w:sz w:val="28"/>
        </w:rPr>
      </w:pPr>
    </w:p>
    <w:p w14:paraId="44807429" w14:textId="77777777" w:rsidR="009E78AB" w:rsidRPr="0025639F" w:rsidRDefault="009E78AB" w:rsidP="009E78AB">
      <w:pPr>
        <w:spacing w:line="276" w:lineRule="auto"/>
        <w:ind w:left="3544"/>
        <w:rPr>
          <w:rFonts w:ascii="Segoe UI" w:hAnsi="Segoe UI" w:cs="Segoe UI"/>
          <w:szCs w:val="24"/>
          <w:shd w:val="clear" w:color="auto" w:fill="FFFFFF"/>
        </w:rPr>
      </w:pPr>
      <w:r>
        <w:rPr>
          <w:rFonts w:cs="Arial"/>
          <w:b/>
          <w:bCs/>
          <w:color w:val="000000"/>
          <w:sz w:val="28"/>
          <w:szCs w:val="28"/>
        </w:rPr>
        <w:br w:type="page"/>
      </w:r>
      <w:r w:rsidR="00FB1462">
        <w:rPr>
          <w:noProof/>
        </w:rPr>
        <w:lastRenderedPageBreak/>
        <w:pict w14:anchorId="0045879E">
          <v:rect id="_x0000_s1035" style="position:absolute;left:0;text-align:left;margin-left:55.3pt;margin-top:-13.6pt;width:517.45pt;height:100.6pt;z-index:-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" fillcolor="#f7f6f5" stroked="f" strokeweight=".5pt">
            <w10:wrap anchorx="page"/>
          </v:rect>
        </w:pict>
      </w:r>
      <w:r w:rsidR="00FB1462">
        <w:rPr>
          <w:noProof/>
        </w:rPr>
        <w:pict w14:anchorId="067064D6">
          <v:shape id="_x0000_s1036" type="#_x0000_t75" style="position:absolute;left:0;text-align:left;margin-left:11.2pt;margin-top:-6.8pt;width:145.65pt;height:51.9pt;z-index:6;visibility:visible;mso-width-relative:margin;mso-height-relative:margin">
            <v:imagedata r:id="rId8" o:title=""/>
          </v:shape>
        </w:pict>
      </w:r>
      <w:r w:rsidRPr="00762E1F">
        <w:rPr>
          <w:rFonts w:ascii="Segoe UI" w:hAnsi="Segoe UI" w:cs="Segoe UI"/>
          <w:szCs w:val="24"/>
          <w:shd w:val="clear" w:color="auto" w:fill="F5F5F5"/>
        </w:rPr>
        <w:t>ОБЩЕСТВО С ОГРАНИЧЕННОЙ ОТВЕТСТВЕННОСТЬЮ</w:t>
      </w:r>
      <w:r w:rsidRPr="0025639F">
        <w:rPr>
          <w:rFonts w:ascii="Segoe UI" w:hAnsi="Segoe UI" w:cs="Segoe UI"/>
          <w:szCs w:val="24"/>
          <w:shd w:val="clear" w:color="auto" w:fill="FFFFFF"/>
        </w:rPr>
        <w:t xml:space="preserve"> </w:t>
      </w:r>
    </w:p>
    <w:p w14:paraId="0EF5200A" w14:textId="77777777" w:rsidR="009E78AB" w:rsidRDefault="009E78AB" w:rsidP="009E78AB">
      <w:pPr>
        <w:shd w:val="clear" w:color="auto" w:fill="F5F5F5"/>
        <w:tabs>
          <w:tab w:val="right" w:pos="9355"/>
        </w:tabs>
        <w:spacing w:line="360" w:lineRule="auto"/>
        <w:ind w:left="3544"/>
        <w:rPr>
          <w:rFonts w:ascii="Segoe UI" w:hAnsi="Segoe UI" w:cs="Segoe UI"/>
          <w:b/>
          <w:szCs w:val="24"/>
          <w:shd w:val="clear" w:color="auto" w:fill="FFFFFF"/>
        </w:rPr>
      </w:pPr>
      <w:r w:rsidRPr="00762E1F">
        <w:rPr>
          <w:rFonts w:ascii="Segoe UI" w:hAnsi="Segoe UI" w:cs="Segoe UI"/>
          <w:b/>
          <w:szCs w:val="24"/>
          <w:shd w:val="clear" w:color="auto" w:fill="F5F5F5"/>
        </w:rPr>
        <w:t xml:space="preserve">ИНЖЕНЕРНЫЕ </w:t>
      </w:r>
      <w:r w:rsidRPr="00ED4DD0">
        <w:rPr>
          <w:rFonts w:ascii="Segoe UI" w:hAnsi="Segoe UI" w:cs="Segoe UI"/>
          <w:b/>
          <w:color w:val="C45911"/>
          <w:szCs w:val="24"/>
          <w:shd w:val="clear" w:color="auto" w:fill="F5F5F5"/>
        </w:rPr>
        <w:t>ИЗЫСКАНИЯ</w:t>
      </w:r>
      <w:r w:rsidRPr="00762E1F">
        <w:rPr>
          <w:rFonts w:ascii="Segoe UI" w:hAnsi="Segoe UI" w:cs="Segoe UI"/>
          <w:b/>
          <w:szCs w:val="24"/>
          <w:shd w:val="clear" w:color="auto" w:fill="F5F5F5"/>
        </w:rPr>
        <w:t xml:space="preserve"> И </w:t>
      </w:r>
      <w:r w:rsidRPr="00DA79A9">
        <w:rPr>
          <w:rFonts w:ascii="Segoe UI" w:hAnsi="Segoe UI" w:cs="Segoe UI"/>
          <w:b/>
          <w:szCs w:val="24"/>
          <w:shd w:val="clear" w:color="auto" w:fill="F5F5F5"/>
        </w:rPr>
        <w:t>ПРОЕКТИРОВАНИЕ</w:t>
      </w:r>
      <w:r w:rsidRPr="00473055">
        <w:rPr>
          <w:rFonts w:ascii="Segoe UI" w:hAnsi="Segoe UI" w:cs="Segoe UI"/>
          <w:b/>
          <w:color w:val="C45911"/>
          <w:szCs w:val="24"/>
          <w:shd w:val="clear" w:color="auto" w:fill="F5F5F5"/>
        </w:rPr>
        <w:tab/>
      </w:r>
    </w:p>
    <w:p w14:paraId="6CDADC9F" w14:textId="77777777" w:rsidR="009E78AB" w:rsidRPr="00851D01" w:rsidRDefault="00FB1462" w:rsidP="009E78AB">
      <w:pPr>
        <w:spacing w:before="240" w:line="276" w:lineRule="auto"/>
        <w:ind w:right="-150"/>
        <w:jc w:val="center"/>
        <w:rPr>
          <w:rFonts w:ascii="Segoe UI" w:hAnsi="Segoe UI" w:cs="Segoe UI"/>
          <w:sz w:val="20"/>
          <w:szCs w:val="23"/>
          <w:shd w:val="clear" w:color="auto" w:fill="F5F5F5"/>
        </w:rPr>
      </w:pPr>
      <w:r>
        <w:rPr>
          <w:rFonts w:ascii="Segoe UI" w:hAnsi="Segoe UI" w:cs="Segoe UI"/>
          <w:noProof/>
          <w:sz w:val="20"/>
          <w:szCs w:val="23"/>
        </w:rPr>
        <w:pict w14:anchorId="20D90E3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-2.25pt;margin-top:7.85pt;width:518.3pt;height:0;z-index:7" o:connectortype="straight"/>
        </w:pict>
      </w:r>
      <w:r w:rsidR="009E78AB">
        <w:rPr>
          <w:rFonts w:ascii="Segoe UI" w:hAnsi="Segoe UI" w:cs="Segoe UI"/>
          <w:sz w:val="20"/>
          <w:szCs w:val="23"/>
          <w:shd w:val="clear" w:color="auto" w:fill="F5F5F5"/>
        </w:rPr>
        <w:t xml:space="preserve">ИНН: </w:t>
      </w:r>
      <w:r w:rsidR="009E78AB" w:rsidRPr="007C4293">
        <w:rPr>
          <w:rFonts w:ascii="Segoe UI" w:hAnsi="Segoe UI" w:cs="Segoe UI"/>
          <w:sz w:val="20"/>
          <w:szCs w:val="23"/>
          <w:shd w:val="clear" w:color="auto" w:fill="F5F5F5"/>
        </w:rPr>
        <w:t>5045071924</w:t>
      </w:r>
      <w:r w:rsidR="009E78AB">
        <w:rPr>
          <w:rFonts w:ascii="Segoe UI" w:hAnsi="Segoe UI" w:cs="Segoe UI"/>
          <w:sz w:val="20"/>
          <w:szCs w:val="23"/>
          <w:shd w:val="clear" w:color="auto" w:fill="F5F5F5"/>
        </w:rPr>
        <w:t xml:space="preserve">, </w:t>
      </w:r>
      <w:r w:rsidR="009E78AB" w:rsidRPr="007C4293">
        <w:rPr>
          <w:rFonts w:ascii="Segoe UI" w:hAnsi="Segoe UI" w:cs="Segoe UI"/>
          <w:sz w:val="20"/>
          <w:szCs w:val="23"/>
          <w:shd w:val="clear" w:color="auto" w:fill="F5F5F5"/>
        </w:rPr>
        <w:t>ОГРН</w:t>
      </w:r>
      <w:r w:rsidR="009E78AB">
        <w:rPr>
          <w:rFonts w:ascii="Segoe UI" w:hAnsi="Segoe UI" w:cs="Segoe UI"/>
          <w:sz w:val="20"/>
          <w:szCs w:val="23"/>
          <w:shd w:val="clear" w:color="auto" w:fill="F5F5F5"/>
        </w:rPr>
        <w:t xml:space="preserve">: </w:t>
      </w:r>
      <w:r w:rsidR="009E78AB" w:rsidRPr="007C4293">
        <w:rPr>
          <w:rFonts w:ascii="Segoe UI" w:hAnsi="Segoe UI" w:cs="Segoe UI"/>
          <w:sz w:val="20"/>
          <w:szCs w:val="23"/>
          <w:shd w:val="clear" w:color="auto" w:fill="F5F5F5"/>
        </w:rPr>
        <w:t>1245000037127</w:t>
      </w:r>
      <w:r w:rsidR="009E78AB">
        <w:rPr>
          <w:rFonts w:ascii="Segoe UI" w:hAnsi="Segoe UI" w:cs="Segoe UI"/>
          <w:sz w:val="20"/>
          <w:szCs w:val="23"/>
          <w:shd w:val="clear" w:color="auto" w:fill="F5F5F5"/>
        </w:rPr>
        <w:t xml:space="preserve">, </w:t>
      </w:r>
      <w:r w:rsidR="009E78AB" w:rsidRPr="007C4293">
        <w:rPr>
          <w:rFonts w:ascii="Segoe UI" w:hAnsi="Segoe UI" w:cs="Segoe UI"/>
          <w:sz w:val="20"/>
          <w:szCs w:val="23"/>
          <w:shd w:val="clear" w:color="auto" w:fill="F5F5F5"/>
        </w:rPr>
        <w:t>КПП</w:t>
      </w:r>
      <w:r w:rsidR="009E78AB">
        <w:rPr>
          <w:rFonts w:ascii="Segoe UI" w:hAnsi="Segoe UI" w:cs="Segoe UI"/>
          <w:sz w:val="20"/>
          <w:szCs w:val="23"/>
          <w:shd w:val="clear" w:color="auto" w:fill="F5F5F5"/>
        </w:rPr>
        <w:t xml:space="preserve">: </w:t>
      </w:r>
      <w:r w:rsidR="009E78AB" w:rsidRPr="007C4293">
        <w:rPr>
          <w:rFonts w:ascii="Segoe UI" w:hAnsi="Segoe UI" w:cs="Segoe UI"/>
          <w:sz w:val="20"/>
          <w:szCs w:val="23"/>
          <w:shd w:val="clear" w:color="auto" w:fill="F5F5F5"/>
        </w:rPr>
        <w:t>504501001</w:t>
      </w:r>
      <w:r w:rsidR="009E78AB">
        <w:rPr>
          <w:rFonts w:ascii="Segoe UI" w:hAnsi="Segoe UI" w:cs="Segoe UI"/>
          <w:sz w:val="20"/>
          <w:szCs w:val="23"/>
          <w:shd w:val="clear" w:color="auto" w:fill="F5F5F5"/>
        </w:rPr>
        <w:t xml:space="preserve">, </w:t>
      </w:r>
      <w:r w:rsidR="009E78AB" w:rsidRPr="00762E1F">
        <w:rPr>
          <w:rFonts w:ascii="Segoe UI" w:hAnsi="Segoe UI" w:cs="Segoe UI"/>
          <w:sz w:val="20"/>
          <w:szCs w:val="23"/>
          <w:shd w:val="clear" w:color="auto" w:fill="F5F5F5"/>
        </w:rPr>
        <w:t xml:space="preserve">тел.: +7 977 499 5441, </w:t>
      </w:r>
      <w:r w:rsidR="009E78AB">
        <w:rPr>
          <w:rFonts w:ascii="Segoe UI" w:hAnsi="Segoe UI" w:cs="Segoe UI"/>
          <w:sz w:val="20"/>
          <w:szCs w:val="23"/>
          <w:shd w:val="clear" w:color="auto" w:fill="F5F5F5"/>
        </w:rPr>
        <w:t xml:space="preserve">сайт: </w:t>
      </w:r>
      <w:r w:rsidR="009E78AB" w:rsidRPr="007C4293">
        <w:rPr>
          <w:rFonts w:ascii="Segoe UI" w:hAnsi="Segoe UI" w:cs="Segoe UI"/>
          <w:sz w:val="20"/>
          <w:szCs w:val="23"/>
          <w:shd w:val="clear" w:color="auto" w:fill="F5F5F5"/>
        </w:rPr>
        <w:t>https://iip.tb.ru</w:t>
      </w:r>
    </w:p>
    <w:p w14:paraId="234EBA6C" w14:textId="77777777" w:rsidR="009E78AB" w:rsidRPr="00851D01" w:rsidRDefault="00FB1462" w:rsidP="009E78AB">
      <w:pPr>
        <w:pStyle w:val="14"/>
        <w:tabs>
          <w:tab w:val="left" w:pos="370"/>
        </w:tabs>
        <w:spacing w:line="360" w:lineRule="auto"/>
        <w:ind w:right="-1" w:firstLine="0"/>
        <w:jc w:val="center"/>
        <w:rPr>
          <w:rFonts w:ascii="Segoe UI" w:hAnsi="Segoe UI" w:cs="Segoe UI"/>
          <w:sz w:val="20"/>
          <w:szCs w:val="23"/>
          <w:shd w:val="clear" w:color="auto" w:fill="FFFFFF"/>
        </w:rPr>
      </w:pPr>
      <w:r>
        <w:rPr>
          <w:rFonts w:ascii="Segoe UI" w:hAnsi="Segoe UI" w:cs="Segoe UI"/>
          <w:noProof/>
          <w:sz w:val="20"/>
          <w:szCs w:val="23"/>
        </w:rPr>
        <w:pict w14:anchorId="4202CC66">
          <v:shape id="_x0000_s1039" type="#_x0000_t32" style="position:absolute;left:0;text-align:left;margin-left:-1.95pt;margin-top:18.4pt;width:518.3pt;height:0;z-index:8" o:connectortype="straight"/>
        </w:pict>
      </w:r>
      <w:r w:rsidR="009E78AB" w:rsidRPr="00851D01">
        <w:rPr>
          <w:rFonts w:ascii="Segoe UI" w:hAnsi="Segoe UI" w:cs="Segoe UI"/>
          <w:sz w:val="20"/>
          <w:szCs w:val="23"/>
          <w:shd w:val="clear" w:color="auto" w:fill="F5F5F5"/>
        </w:rPr>
        <w:t>СРО Ассоциация "</w:t>
      </w:r>
      <w:proofErr w:type="spellStart"/>
      <w:r w:rsidR="009E78AB" w:rsidRPr="00851D01">
        <w:rPr>
          <w:rFonts w:ascii="Segoe UI" w:hAnsi="Segoe UI" w:cs="Segoe UI"/>
          <w:sz w:val="20"/>
          <w:szCs w:val="23"/>
          <w:shd w:val="clear" w:color="auto" w:fill="F5F5F5"/>
        </w:rPr>
        <w:t>ЭкспертИзыскания</w:t>
      </w:r>
      <w:proofErr w:type="spellEnd"/>
      <w:r w:rsidR="009E78AB" w:rsidRPr="00851D01">
        <w:rPr>
          <w:rFonts w:ascii="Segoe UI" w:hAnsi="Segoe UI" w:cs="Segoe UI"/>
          <w:sz w:val="20"/>
          <w:szCs w:val="23"/>
          <w:shd w:val="clear" w:color="auto" w:fill="F5F5F5"/>
        </w:rPr>
        <w:t xml:space="preserve">" № </w:t>
      </w:r>
      <w:r w:rsidR="00B426F5" w:rsidRPr="00B426F5">
        <w:rPr>
          <w:rFonts w:ascii="Segoe UI" w:hAnsi="Segoe UI" w:cs="Segoe UI"/>
          <w:sz w:val="20"/>
          <w:szCs w:val="23"/>
          <w:shd w:val="clear" w:color="auto" w:fill="F5F5F5"/>
        </w:rPr>
        <w:t>СРО-И-053-01122021</w:t>
      </w:r>
      <w:r w:rsidR="009E78AB" w:rsidRPr="00851D01">
        <w:rPr>
          <w:rFonts w:ascii="Segoe UI" w:hAnsi="Segoe UI" w:cs="Segoe UI"/>
          <w:sz w:val="20"/>
          <w:szCs w:val="23"/>
          <w:shd w:val="clear" w:color="auto" w:fill="F5F5F5"/>
        </w:rPr>
        <w:t xml:space="preserve"> (регистрационный номер </w:t>
      </w:r>
      <w:r w:rsidR="00767C21">
        <w:rPr>
          <w:rFonts w:ascii="Segoe UI" w:hAnsi="Segoe UI" w:cs="Segoe UI"/>
          <w:sz w:val="20"/>
          <w:szCs w:val="23"/>
          <w:shd w:val="clear" w:color="auto" w:fill="F5F5F5"/>
        </w:rPr>
        <w:t>893</w:t>
      </w:r>
      <w:r w:rsidR="009E78AB" w:rsidRPr="00851D01">
        <w:rPr>
          <w:rFonts w:ascii="Segoe UI" w:hAnsi="Segoe UI" w:cs="Segoe UI"/>
          <w:sz w:val="20"/>
          <w:szCs w:val="23"/>
          <w:shd w:val="clear" w:color="auto" w:fill="F5F5F5"/>
        </w:rPr>
        <w:t xml:space="preserve"> в </w:t>
      </w:r>
      <w:r w:rsidR="009E78AB" w:rsidRPr="00274FE4">
        <w:rPr>
          <w:rFonts w:ascii="Segoe UI" w:hAnsi="Segoe UI" w:cs="Segoe UI"/>
          <w:sz w:val="20"/>
          <w:szCs w:val="23"/>
          <w:shd w:val="clear" w:color="auto" w:fill="F5F5F5"/>
        </w:rPr>
        <w:t>реестре)</w:t>
      </w:r>
    </w:p>
    <w:p w14:paraId="1E52820D" w14:textId="77777777" w:rsidR="009E78AB" w:rsidRPr="00131EFF" w:rsidRDefault="009E78AB" w:rsidP="009E78AB">
      <w:pPr>
        <w:pStyle w:val="14"/>
        <w:tabs>
          <w:tab w:val="left" w:pos="370"/>
        </w:tabs>
        <w:spacing w:line="360" w:lineRule="auto"/>
        <w:ind w:left="5954" w:right="-1"/>
        <w:jc w:val="right"/>
        <w:rPr>
          <w:sz w:val="20"/>
          <w:szCs w:val="23"/>
          <w:shd w:val="clear" w:color="auto" w:fill="FFFFFF"/>
        </w:rPr>
      </w:pPr>
    </w:p>
    <w:p w14:paraId="5E53E4C4" w14:textId="77777777" w:rsidR="009E78AB" w:rsidRDefault="009E78AB" w:rsidP="00FB1462">
      <w:pPr>
        <w:pStyle w:val="aff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15"/>
        <w:gridCol w:w="4824"/>
      </w:tblGrid>
      <w:tr w:rsidR="00D341B3" w14:paraId="2C3090F7" w14:textId="77777777" w:rsidTr="00293A59">
        <w:tc>
          <w:tcPr>
            <w:tcW w:w="4815" w:type="dxa"/>
            <w:shd w:val="clear" w:color="auto" w:fill="auto"/>
          </w:tcPr>
          <w:p w14:paraId="537C2E4F" w14:textId="77777777" w:rsidR="00D341B3" w:rsidRDefault="00D341B3" w:rsidP="00D341B3">
            <w:pPr>
              <w:pStyle w:val="afd"/>
            </w:pPr>
            <w:r w:rsidRPr="00293A59">
              <w:rPr>
                <w:color w:val="000000"/>
                <w:sz w:val="28"/>
                <w:szCs w:val="28"/>
              </w:rPr>
              <w:t>ООО «ЗАКАЗЧИК»</w:t>
            </w:r>
          </w:p>
        </w:tc>
        <w:tc>
          <w:tcPr>
            <w:tcW w:w="4824" w:type="dxa"/>
            <w:shd w:val="clear" w:color="auto" w:fill="auto"/>
          </w:tcPr>
          <w:p w14:paraId="5E09773F" w14:textId="77777777" w:rsidR="00D341B3" w:rsidRDefault="00D341B3" w:rsidP="00293A59">
            <w:pPr>
              <w:pStyle w:val="afd"/>
              <w:jc w:val="right"/>
            </w:pPr>
            <w:r w:rsidRPr="00293A59">
              <w:rPr>
                <w:color w:val="000000"/>
                <w:sz w:val="28"/>
                <w:szCs w:val="28"/>
              </w:rPr>
              <w:t xml:space="preserve">    Арх.№__________</w:t>
            </w:r>
          </w:p>
        </w:tc>
      </w:tr>
    </w:tbl>
    <w:p w14:paraId="5E362ED7" w14:textId="77777777" w:rsidR="00D341B3" w:rsidRPr="00D341B3" w:rsidRDefault="00D341B3" w:rsidP="00D341B3">
      <w:pPr>
        <w:pStyle w:val="afd"/>
      </w:pPr>
    </w:p>
    <w:p w14:paraId="5FAFE983" w14:textId="77777777" w:rsidR="009E78AB" w:rsidRPr="00131EFF" w:rsidRDefault="009E78AB" w:rsidP="009E78AB">
      <w:pPr>
        <w:pStyle w:val="aff"/>
        <w:spacing w:before="0" w:beforeAutospacing="0" w:after="0" w:afterAutospacing="0" w:line="720" w:lineRule="auto"/>
        <w:ind w:left="993"/>
        <w:rPr>
          <w:b/>
          <w:sz w:val="28"/>
          <w:szCs w:val="28"/>
        </w:rPr>
      </w:pPr>
    </w:p>
    <w:p w14:paraId="7A9E26A5" w14:textId="77777777" w:rsidR="009E78AB" w:rsidRDefault="009E78AB" w:rsidP="009E78AB">
      <w:pPr>
        <w:pStyle w:val="aff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sz w:val="28"/>
          <w:szCs w:val="28"/>
        </w:rPr>
      </w:pPr>
      <w:r w:rsidRPr="00131EFF">
        <w:rPr>
          <w:b/>
          <w:sz w:val="28"/>
          <w:szCs w:val="28"/>
        </w:rPr>
        <w:t>НАЗВАНИЕ ОБЪЕКТА КАПСОМ, ТЕМ БОЛЕЕ ОНО ОБЫЧНО ДЛИННОЕ И УРОДСКОЕ С АДРЕСОМ И ПРОЧЕЙ ЕРУНДОЙ</w:t>
      </w:r>
    </w:p>
    <w:p w14:paraId="203D82E7" w14:textId="77777777" w:rsidR="009E78AB" w:rsidRPr="00131EFF" w:rsidRDefault="009E78AB" w:rsidP="009E78AB">
      <w:pPr>
        <w:pStyle w:val="aff"/>
        <w:tabs>
          <w:tab w:val="left" w:pos="567"/>
        </w:tabs>
        <w:spacing w:before="0" w:beforeAutospacing="0" w:after="0" w:afterAutospacing="0" w:line="720" w:lineRule="auto"/>
        <w:ind w:left="993" w:right="1409"/>
        <w:jc w:val="center"/>
        <w:rPr>
          <w:b/>
          <w:bCs/>
          <w:caps/>
          <w:color w:val="000000"/>
          <w:sz w:val="28"/>
          <w:szCs w:val="28"/>
        </w:rPr>
      </w:pPr>
    </w:p>
    <w:p w14:paraId="72D38E3D" w14:textId="77777777" w:rsidR="009E78AB" w:rsidRPr="00131EFF" w:rsidRDefault="009E78AB" w:rsidP="009E78AB">
      <w:pPr>
        <w:pStyle w:val="aff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aps/>
          <w:color w:val="000000"/>
          <w:sz w:val="28"/>
          <w:szCs w:val="28"/>
        </w:rPr>
      </w:pPr>
      <w:r w:rsidRPr="00131EFF">
        <w:rPr>
          <w:b/>
          <w:bCs/>
          <w:caps/>
          <w:color w:val="000000"/>
          <w:sz w:val="28"/>
          <w:szCs w:val="28"/>
        </w:rPr>
        <w:t>Технический отчет</w:t>
      </w:r>
    </w:p>
    <w:p w14:paraId="3904AE73" w14:textId="77777777" w:rsidR="009E78AB" w:rsidRPr="00131EFF" w:rsidRDefault="009E78AB" w:rsidP="009E78AB">
      <w:pPr>
        <w:pStyle w:val="aff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aps/>
          <w:color w:val="000000"/>
          <w:sz w:val="28"/>
          <w:szCs w:val="28"/>
        </w:rPr>
      </w:pPr>
    </w:p>
    <w:p w14:paraId="03A54806" w14:textId="77777777" w:rsidR="009E78AB" w:rsidRDefault="009E78AB" w:rsidP="009E78AB">
      <w:pPr>
        <w:pStyle w:val="aff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olor w:val="000000"/>
          <w:sz w:val="28"/>
          <w:szCs w:val="28"/>
        </w:rPr>
      </w:pPr>
      <w:r w:rsidRPr="00131EFF">
        <w:rPr>
          <w:b/>
          <w:bCs/>
          <w:caps/>
          <w:color w:val="000000"/>
          <w:sz w:val="28"/>
          <w:szCs w:val="28"/>
        </w:rPr>
        <w:t xml:space="preserve"> </w:t>
      </w:r>
      <w:r w:rsidRPr="00131EFF">
        <w:rPr>
          <w:b/>
          <w:bCs/>
          <w:color w:val="000000"/>
          <w:sz w:val="28"/>
          <w:szCs w:val="28"/>
        </w:rPr>
        <w:t>по результатам инженерно-</w:t>
      </w:r>
      <w:r w:rsidRPr="009E78AB">
        <w:rPr>
          <w:b/>
          <w:bCs/>
          <w:color w:val="C45911"/>
          <w:sz w:val="28"/>
          <w:szCs w:val="28"/>
        </w:rPr>
        <w:t>геологических</w:t>
      </w:r>
      <w:r w:rsidRPr="00131EFF">
        <w:rPr>
          <w:b/>
          <w:bCs/>
          <w:caps/>
          <w:color w:val="000000"/>
          <w:sz w:val="28"/>
          <w:szCs w:val="28"/>
        </w:rPr>
        <w:t xml:space="preserve"> </w:t>
      </w:r>
      <w:r w:rsidRPr="00131EFF">
        <w:rPr>
          <w:b/>
          <w:bCs/>
          <w:color w:val="000000"/>
          <w:sz w:val="28"/>
          <w:szCs w:val="28"/>
        </w:rPr>
        <w:t xml:space="preserve">изысканий </w:t>
      </w:r>
      <w:r w:rsidRPr="00131EFF">
        <w:rPr>
          <w:b/>
          <w:bCs/>
          <w:caps/>
          <w:color w:val="000000"/>
          <w:sz w:val="28"/>
          <w:szCs w:val="28"/>
        </w:rPr>
        <w:br/>
      </w:r>
      <w:r w:rsidRPr="00131EFF">
        <w:rPr>
          <w:b/>
          <w:bCs/>
          <w:color w:val="000000"/>
          <w:sz w:val="28"/>
          <w:szCs w:val="28"/>
        </w:rPr>
        <w:t>для подготовки проектной документации</w:t>
      </w:r>
    </w:p>
    <w:p w14:paraId="76C8C446" w14:textId="77777777" w:rsidR="009E78AB" w:rsidRPr="00131EFF" w:rsidRDefault="009E78AB" w:rsidP="009E78AB">
      <w:pPr>
        <w:pStyle w:val="aff"/>
        <w:tabs>
          <w:tab w:val="left" w:pos="567"/>
        </w:tabs>
        <w:spacing w:before="0" w:beforeAutospacing="0" w:after="0" w:afterAutospacing="0" w:line="720" w:lineRule="auto"/>
        <w:ind w:left="993" w:right="1409"/>
        <w:jc w:val="center"/>
      </w:pPr>
    </w:p>
    <w:p w14:paraId="0F1EB72E" w14:textId="77777777" w:rsidR="009E78AB" w:rsidRPr="00131EFF" w:rsidRDefault="009E78AB" w:rsidP="009E78AB">
      <w:pPr>
        <w:tabs>
          <w:tab w:val="left" w:pos="567"/>
        </w:tabs>
        <w:ind w:left="993" w:right="1409"/>
        <w:rPr>
          <w:rFonts w:ascii="Times New Roman" w:hAnsi="Times New Roman"/>
        </w:rPr>
      </w:pPr>
    </w:p>
    <w:p w14:paraId="28661C08" w14:textId="77777777" w:rsidR="009E78AB" w:rsidRPr="00131EFF" w:rsidRDefault="009E78AB" w:rsidP="009E78AB">
      <w:pPr>
        <w:pStyle w:val="aff"/>
        <w:tabs>
          <w:tab w:val="left" w:pos="567"/>
        </w:tabs>
        <w:spacing w:before="0" w:beforeAutospacing="0" w:after="0" w:afterAutospacing="0" w:line="276" w:lineRule="auto"/>
        <w:ind w:left="993" w:right="1409"/>
        <w:jc w:val="center"/>
        <w:rPr>
          <w:caps/>
        </w:rPr>
      </w:pPr>
      <w:r>
        <w:rPr>
          <w:b/>
          <w:bCs/>
          <w:caps/>
          <w:sz w:val="28"/>
          <w:szCs w:val="28"/>
        </w:rPr>
        <w:t>ДД/ММ/ГГ</w:t>
      </w:r>
      <w:r w:rsidRPr="00131EFF">
        <w:rPr>
          <w:b/>
          <w:bCs/>
          <w:caps/>
          <w:sz w:val="28"/>
          <w:szCs w:val="28"/>
        </w:rPr>
        <w:t xml:space="preserve"> - ИГИ</w:t>
      </w:r>
    </w:p>
    <w:p w14:paraId="704E1AD9" w14:textId="77777777" w:rsidR="009E78AB" w:rsidRPr="00131EFF" w:rsidRDefault="009E78AB" w:rsidP="009E78AB">
      <w:pPr>
        <w:tabs>
          <w:tab w:val="left" w:pos="567"/>
        </w:tabs>
        <w:ind w:left="993" w:right="1409"/>
        <w:rPr>
          <w:rFonts w:ascii="Times New Roman" w:hAnsi="Times New Roman"/>
        </w:rPr>
      </w:pPr>
    </w:p>
    <w:p w14:paraId="7F68DCA8" w14:textId="77777777" w:rsidR="009E78AB" w:rsidRPr="00131EFF" w:rsidRDefault="009E78AB" w:rsidP="00FB1462">
      <w:pPr>
        <w:pStyle w:val="aff"/>
        <w:tabs>
          <w:tab w:val="left" w:pos="567"/>
        </w:tabs>
        <w:spacing w:before="0" w:beforeAutospacing="0" w:after="0" w:afterAutospacing="0"/>
        <w:ind w:left="993" w:right="1409"/>
        <w:jc w:val="center"/>
        <w:rPr>
          <w:b/>
          <w:bCs/>
          <w:color w:val="000000"/>
          <w:sz w:val="28"/>
          <w:szCs w:val="28"/>
        </w:rPr>
      </w:pPr>
      <w:r w:rsidRPr="00131EFF">
        <w:rPr>
          <w:b/>
          <w:bCs/>
          <w:color w:val="000000"/>
          <w:sz w:val="28"/>
          <w:szCs w:val="28"/>
        </w:rPr>
        <w:t>Том 2</w:t>
      </w:r>
    </w:p>
    <w:p w14:paraId="74E61389" w14:textId="77777777" w:rsidR="009E78AB" w:rsidRPr="00131EFF" w:rsidRDefault="009E78AB" w:rsidP="009E78AB">
      <w:pPr>
        <w:pStyle w:val="aff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39886E60" w14:textId="77777777" w:rsidR="009E78AB" w:rsidRPr="00131EFF" w:rsidRDefault="009E78AB" w:rsidP="009E78AB">
      <w:pPr>
        <w:pStyle w:val="aff"/>
        <w:spacing w:before="0" w:beforeAutospacing="0" w:after="0" w:afterAutospacing="0"/>
        <w:ind w:left="567" w:right="1409"/>
        <w:jc w:val="center"/>
        <w:rPr>
          <w:b/>
          <w:bCs/>
          <w:color w:val="000000"/>
          <w:sz w:val="28"/>
          <w:szCs w:val="28"/>
        </w:rPr>
      </w:pPr>
    </w:p>
    <w:p w14:paraId="41FF193D" w14:textId="77777777" w:rsidR="009E78AB" w:rsidRPr="00131EFF" w:rsidRDefault="009E78AB" w:rsidP="009E78AB">
      <w:pPr>
        <w:ind w:left="567" w:right="1409"/>
        <w:jc w:val="center"/>
        <w:rPr>
          <w:rFonts w:ascii="Times New Roman" w:hAnsi="Times New Roman"/>
          <w:sz w:val="28"/>
        </w:rPr>
      </w:pPr>
    </w:p>
    <w:p w14:paraId="7278141F" w14:textId="77777777" w:rsidR="00FA334F" w:rsidRDefault="00FA334F" w:rsidP="00FA334F">
      <w:pPr>
        <w:pStyle w:val="afd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673"/>
        <w:gridCol w:w="4824"/>
      </w:tblGrid>
      <w:tr w:rsidR="00FB1462" w:rsidRPr="00293A59" w14:paraId="15B3DA20" w14:textId="77777777" w:rsidTr="00293A59">
        <w:trPr>
          <w:trHeight w:val="906"/>
        </w:trPr>
        <w:tc>
          <w:tcPr>
            <w:tcW w:w="4673" w:type="dxa"/>
            <w:shd w:val="clear" w:color="auto" w:fill="auto"/>
          </w:tcPr>
          <w:p w14:paraId="03A8D6BC" w14:textId="77777777" w:rsidR="00FB1462" w:rsidRPr="00293A59" w:rsidRDefault="00FB1462" w:rsidP="00293A59">
            <w:pPr>
              <w:pStyle w:val="af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93A59">
              <w:rPr>
                <w:color w:val="000000"/>
                <w:sz w:val="28"/>
                <w:szCs w:val="28"/>
              </w:rPr>
              <w:t>Генеральный директор</w:t>
            </w:r>
          </w:p>
          <w:p w14:paraId="7F42AC4E" w14:textId="77777777" w:rsidR="00FB1462" w:rsidRPr="00293A59" w:rsidRDefault="00FB1462" w:rsidP="00293A59">
            <w:pPr>
              <w:pStyle w:val="afd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93A59">
              <w:rPr>
                <w:color w:val="000000"/>
                <w:sz w:val="28"/>
                <w:szCs w:val="28"/>
              </w:rPr>
              <w:t>ООО «ИИП»</w:t>
            </w:r>
          </w:p>
        </w:tc>
        <w:tc>
          <w:tcPr>
            <w:tcW w:w="4824" w:type="dxa"/>
            <w:shd w:val="clear" w:color="auto" w:fill="auto"/>
          </w:tcPr>
          <w:p w14:paraId="3BD92D83" w14:textId="77777777" w:rsidR="00FB1462" w:rsidRPr="00293A59" w:rsidRDefault="00FB1462" w:rsidP="00293A59">
            <w:pPr>
              <w:pStyle w:val="afd"/>
              <w:spacing w:before="0" w:beforeAutospacing="0" w:after="0" w:afterAutospacing="0"/>
              <w:jc w:val="right"/>
              <w:rPr>
                <w:color w:val="000000"/>
                <w:sz w:val="28"/>
                <w:szCs w:val="28"/>
              </w:rPr>
            </w:pPr>
            <w:r w:rsidRPr="00293A59">
              <w:rPr>
                <w:color w:val="000000"/>
                <w:sz w:val="28"/>
                <w:szCs w:val="28"/>
              </w:rPr>
              <w:t>А.С. Герасимов</w:t>
            </w:r>
          </w:p>
        </w:tc>
      </w:tr>
      <w:tr w:rsidR="00FB1462" w:rsidRPr="00293A59" w14:paraId="79F82128" w14:textId="77777777" w:rsidTr="00293A59">
        <w:trPr>
          <w:trHeight w:val="848"/>
        </w:trPr>
        <w:tc>
          <w:tcPr>
            <w:tcW w:w="4673" w:type="dxa"/>
            <w:shd w:val="clear" w:color="auto" w:fill="auto"/>
          </w:tcPr>
          <w:p w14:paraId="2FC3C7CE" w14:textId="77777777" w:rsidR="00FB1462" w:rsidRPr="00293A59" w:rsidRDefault="00FB1462" w:rsidP="00293A59">
            <w:pPr>
              <w:pStyle w:val="af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93A59">
              <w:rPr>
                <w:color w:val="000000"/>
                <w:sz w:val="28"/>
                <w:szCs w:val="28"/>
              </w:rPr>
              <w:t>Исполнитель работ</w:t>
            </w:r>
          </w:p>
        </w:tc>
        <w:tc>
          <w:tcPr>
            <w:tcW w:w="4824" w:type="dxa"/>
            <w:shd w:val="clear" w:color="auto" w:fill="auto"/>
          </w:tcPr>
          <w:p w14:paraId="04D4FCEF" w14:textId="77777777" w:rsidR="00FB1462" w:rsidRPr="00293A59" w:rsidRDefault="00FB1462" w:rsidP="00293A59">
            <w:pPr>
              <w:pStyle w:val="afd"/>
              <w:spacing w:before="0" w:beforeAutospacing="0" w:after="0" w:afterAutospacing="0"/>
              <w:jc w:val="right"/>
              <w:rPr>
                <w:color w:val="000000"/>
                <w:sz w:val="28"/>
                <w:szCs w:val="28"/>
              </w:rPr>
            </w:pPr>
            <w:r w:rsidRPr="00293A59">
              <w:rPr>
                <w:sz w:val="28"/>
                <w:szCs w:val="28"/>
              </w:rPr>
              <w:t>Д. В. Штапов</w:t>
            </w:r>
          </w:p>
        </w:tc>
      </w:tr>
      <w:tr w:rsidR="00FB1462" w:rsidRPr="00293A59" w14:paraId="764E1298" w14:textId="77777777" w:rsidTr="00293A59">
        <w:trPr>
          <w:trHeight w:val="848"/>
        </w:trPr>
        <w:tc>
          <w:tcPr>
            <w:tcW w:w="4673" w:type="dxa"/>
            <w:shd w:val="clear" w:color="auto" w:fill="auto"/>
          </w:tcPr>
          <w:p w14:paraId="3F1CEE8C" w14:textId="77777777" w:rsidR="00FB1462" w:rsidRPr="00293A59" w:rsidRDefault="00FB1462" w:rsidP="00293A59">
            <w:pPr>
              <w:pStyle w:val="af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93A59">
              <w:rPr>
                <w:color w:val="000000"/>
                <w:sz w:val="28"/>
                <w:szCs w:val="28"/>
              </w:rPr>
              <w:t>Дата выпуска технического отчета</w:t>
            </w:r>
          </w:p>
        </w:tc>
        <w:tc>
          <w:tcPr>
            <w:tcW w:w="4824" w:type="dxa"/>
            <w:shd w:val="clear" w:color="auto" w:fill="auto"/>
          </w:tcPr>
          <w:p w14:paraId="53F843CE" w14:textId="77777777" w:rsidR="00FB1462" w:rsidRPr="00293A59" w:rsidRDefault="00FB1462" w:rsidP="00293A59">
            <w:pPr>
              <w:pStyle w:val="afd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293A59">
              <w:rPr>
                <w:sz w:val="28"/>
                <w:szCs w:val="28"/>
              </w:rPr>
              <w:t>18.07.2024 г.</w:t>
            </w:r>
          </w:p>
        </w:tc>
      </w:tr>
    </w:tbl>
    <w:p w14:paraId="2C2C4C7A" w14:textId="77777777" w:rsidR="00FA334F" w:rsidRPr="00D341B3" w:rsidRDefault="00FA334F" w:rsidP="00FA334F">
      <w:pPr>
        <w:pStyle w:val="afd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A7EB684" w14:textId="77777777" w:rsidR="00FA334F" w:rsidRPr="00D341B3" w:rsidRDefault="00FA334F" w:rsidP="00FA334F">
      <w:pPr>
        <w:jc w:val="center"/>
        <w:rPr>
          <w:rFonts w:ascii="Times New Roman" w:hAnsi="Times New Roman"/>
          <w:sz w:val="28"/>
        </w:rPr>
      </w:pPr>
    </w:p>
    <w:p w14:paraId="2A2CC9C2" w14:textId="77777777" w:rsidR="00FA334F" w:rsidRPr="00D341B3" w:rsidRDefault="00FA334F" w:rsidP="00FA334F">
      <w:pPr>
        <w:jc w:val="center"/>
        <w:rPr>
          <w:rFonts w:ascii="Times New Roman" w:hAnsi="Times New Roman"/>
          <w:sz w:val="28"/>
        </w:rPr>
      </w:pPr>
      <w:r w:rsidRPr="00D341B3">
        <w:rPr>
          <w:rFonts w:ascii="Times New Roman" w:hAnsi="Times New Roman"/>
          <w:sz w:val="28"/>
        </w:rPr>
        <w:t>Москва, 202</w:t>
      </w:r>
      <w:r w:rsidR="00D341B3" w:rsidRPr="00D341B3">
        <w:rPr>
          <w:rFonts w:ascii="Times New Roman" w:hAnsi="Times New Roman"/>
          <w:sz w:val="28"/>
        </w:rPr>
        <w:t>4</w:t>
      </w:r>
    </w:p>
    <w:p w14:paraId="1344EF38" w14:textId="77777777" w:rsidR="00CF7028" w:rsidRPr="00FA334F" w:rsidRDefault="00CF7028" w:rsidP="00FA334F">
      <w:pPr>
        <w:rPr>
          <w:rFonts w:eastAsia="Arial"/>
        </w:rPr>
      </w:pPr>
    </w:p>
    <w:sectPr w:rsidR="00CF7028" w:rsidRPr="00FA334F" w:rsidSect="00D341B3">
      <w:headerReference w:type="default" r:id="rId9"/>
      <w:footerReference w:type="first" r:id="rId10"/>
      <w:type w:val="continuous"/>
      <w:pgSz w:w="11899" w:h="16841" w:code="9"/>
      <w:pgMar w:top="709" w:right="567" w:bottom="1276" w:left="1134" w:header="283" w:footer="504" w:gutter="0"/>
      <w:pgNumType w:start="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2CCD6" w14:textId="77777777" w:rsidR="005D3ACB" w:rsidRDefault="005D3ACB">
      <w:r>
        <w:separator/>
      </w:r>
    </w:p>
  </w:endnote>
  <w:endnote w:type="continuationSeparator" w:id="0">
    <w:p w14:paraId="6AC41F9D" w14:textId="77777777" w:rsidR="005D3ACB" w:rsidRDefault="005D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CEEB" w14:textId="77777777" w:rsidR="00131EFF" w:rsidRDefault="00131EFF" w:rsidP="00131EFF">
    <w:pPr>
      <w:pStyle w:val="ac"/>
      <w:jc w:val="center"/>
    </w:pPr>
    <w:r w:rsidRPr="00131EFF">
      <w:rPr>
        <w:rFonts w:ascii="Times New Roman" w:hAnsi="Times New Roman"/>
        <w:sz w:val="28"/>
      </w:rPr>
      <w:t>Москва, 202</w:t>
    </w:r>
    <w:r w:rsidR="00D341B3">
      <w:rPr>
        <w:rFonts w:ascii="Times New Roman" w:hAnsi="Times New Roman"/>
        <w:sz w:val="2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E9221" w14:textId="77777777" w:rsidR="005D3ACB" w:rsidRDefault="005D3ACB">
      <w:r>
        <w:separator/>
      </w:r>
    </w:p>
  </w:footnote>
  <w:footnote w:type="continuationSeparator" w:id="0">
    <w:p w14:paraId="46FFA0AB" w14:textId="77777777" w:rsidR="005D3ACB" w:rsidRDefault="005D3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709FA" w14:textId="77777777" w:rsidR="00C27D42" w:rsidRPr="009B5C99" w:rsidRDefault="00C27D42" w:rsidP="001750C0">
    <w:pPr>
      <w:pStyle w:val="aa"/>
      <w:tabs>
        <w:tab w:val="clear" w:pos="9355"/>
        <w:tab w:val="right" w:pos="9639"/>
      </w:tabs>
      <w:rPr>
        <w:sz w:val="18"/>
        <w:szCs w:val="18"/>
        <w:lang w:val="en-US"/>
      </w:rPr>
    </w:pPr>
    <w:r>
      <w:rPr>
        <w:noProof/>
      </w:rPr>
      <w:pict w14:anchorId="188213B9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1" type="#_x0000_t202" style="position:absolute;margin-left:-7.5pt;margin-top:-3pt;width:595.3pt;height:815.95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DbrgIAAKs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" filled="f" stroked="f">
          <v:textbox style="mso-next-textbox:#Text Box 2" inset="0,0,0,0">
            <w:txbxContent>
              <w:tbl>
                <w:tblPr>
                  <w:tblW w:w="12000" w:type="dxa"/>
                  <w:tblLayout w:type="fixed"/>
                  <w:tblLook w:val="01E0" w:firstRow="1" w:lastRow="1" w:firstColumn="1" w:lastColumn="1" w:noHBand="0" w:noVBand="0"/>
                </w:tblPr>
                <w:tblGrid>
                  <w:gridCol w:w="669"/>
                  <w:gridCol w:w="285"/>
                  <w:gridCol w:w="398"/>
                  <w:gridCol w:w="410"/>
                  <w:gridCol w:w="567"/>
                  <w:gridCol w:w="564"/>
                  <w:gridCol w:w="567"/>
                  <w:gridCol w:w="841"/>
                  <w:gridCol w:w="615"/>
                  <w:gridCol w:w="3965"/>
                  <w:gridCol w:w="835"/>
                  <w:gridCol w:w="841"/>
                  <w:gridCol w:w="614"/>
                  <w:gridCol w:w="560"/>
                  <w:gridCol w:w="269"/>
                </w:tblGrid>
                <w:tr w:rsidR="00C27D42" w14:paraId="349B19F6" w14:textId="77777777" w:rsidTr="00FA334F">
                  <w:trPr>
                    <w:cantSplit/>
                    <w:trHeight w:val="307"/>
                  </w:trPr>
                  <w:tc>
                    <w:tcPr>
                      <w:tcW w:w="669" w:type="dxa"/>
                    </w:tcPr>
                    <w:p w14:paraId="513B66DD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</w:tcPr>
                    <w:p w14:paraId="6EE61123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98" w:type="dxa"/>
                    </w:tcPr>
                    <w:p w14:paraId="0B2C584A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410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3F43CA00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26A947E8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4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473843F5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7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5493DC14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4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476ECF72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615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01191CA3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965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3B6C52FC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35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45B8691C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841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4EA53B20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614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33DA204E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0" w:type="dxa"/>
                      <w:vAlign w:val="center"/>
                    </w:tcPr>
                    <w:p w14:paraId="52161678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vAlign w:val="center"/>
                    </w:tcPr>
                    <w:p w14:paraId="3468D409" w14:textId="77777777" w:rsidR="00C27D42" w:rsidRDefault="00C27D42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56C62DE5" w14:textId="77777777" w:rsidTr="00675114">
                  <w:trPr>
                    <w:cantSplit/>
                    <w:trHeight w:val="11185"/>
                  </w:trPr>
                  <w:tc>
                    <w:tcPr>
                      <w:tcW w:w="669" w:type="dxa"/>
                    </w:tcPr>
                    <w:p w14:paraId="3D3FD127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tcBorders>
                        <w:top w:val="nil"/>
                        <w:left w:val="nil"/>
                        <w:bottom w:val="single" w:sz="12" w:space="0" w:color="auto"/>
                        <w:right w:val="nil"/>
                      </w:tcBorders>
                    </w:tcPr>
                    <w:p w14:paraId="54479664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98" w:type="dxa"/>
                      <w:tcBorders>
                        <w:top w:val="nil"/>
                        <w:left w:val="nil"/>
                        <w:bottom w:val="single" w:sz="12" w:space="0" w:color="auto"/>
                        <w:right w:val="single" w:sz="12" w:space="0" w:color="auto"/>
                      </w:tcBorders>
                    </w:tcPr>
                    <w:p w14:paraId="59615045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right w:val="single" w:sz="12" w:space="0" w:color="auto"/>
                      </w:tcBorders>
                      <w:tcMar>
                        <w:top w:w="113" w:type="dxa"/>
                        <w:left w:w="108" w:type="dxa"/>
                        <w:bottom w:w="113" w:type="dxa"/>
                        <w:right w:w="108" w:type="dxa"/>
                      </w:tcMar>
                    </w:tcPr>
                    <w:p w14:paraId="05514E06" w14:textId="77777777" w:rsidR="00FA334F" w:rsidRDefault="00D341B3" w:rsidP="00017346">
                      <w:pPr>
                        <w:spacing w:after="200" w:line="276" w:lineRule="auto"/>
                        <w:ind w:right="-28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а</w:t>
                      </w: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1B2ADF53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2886C532" w14:textId="77777777" w:rsidTr="00675114">
                  <w:trPr>
                    <w:cantSplit/>
                    <w:trHeight w:hRule="exact" w:val="1477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0BDB939E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01BADDAF" w14:textId="77777777" w:rsidR="00FA334F" w:rsidRPr="008F53FB" w:rsidRDefault="00FA334F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spellStart"/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Взам</w:t>
                      </w:r>
                      <w:proofErr w:type="spellEnd"/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 инв. №</w:t>
                      </w:r>
                    </w:p>
                  </w:tc>
                  <w:tc>
                    <w:tcPr>
                      <w:tcW w:w="398" w:type="dxa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78D72869" w14:textId="77777777" w:rsidR="00FA334F" w:rsidRPr="008F53FB" w:rsidRDefault="00FA334F">
                      <w:pPr>
                        <w:spacing w:after="200" w:line="276" w:lineRule="auto"/>
                        <w:ind w:left="113" w:right="113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13639EE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4859650F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0447DEF9" w14:textId="77777777" w:rsidTr="00675114">
                  <w:trPr>
                    <w:cantSplit/>
                    <w:trHeight w:hRule="exact" w:val="739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5547D359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3F83E269" w14:textId="77777777" w:rsidR="00FA334F" w:rsidRPr="008F53FB" w:rsidRDefault="00FA334F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Подп. и дата</w:t>
                      </w:r>
                    </w:p>
                  </w:tc>
                  <w:tc>
                    <w:tcPr>
                      <w:tcW w:w="398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191B142" w14:textId="77777777" w:rsidR="00FA334F" w:rsidRPr="008F53FB" w:rsidRDefault="00FA334F">
                      <w:pPr>
                        <w:spacing w:after="200" w:line="276" w:lineRule="auto"/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D4A0606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6BD5CDDF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73D82399" w14:textId="77777777" w:rsidTr="00675114">
                  <w:trPr>
                    <w:cantSplit/>
                    <w:trHeight w:hRule="exact" w:val="284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5441ACC7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68E4294" w14:textId="77777777" w:rsidR="00FA334F" w:rsidRPr="000B0D9A" w:rsidRDefault="00FA33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8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A9D245F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9892D0D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6E920BB5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046BC207" w14:textId="77777777" w:rsidTr="00675114">
                  <w:trPr>
                    <w:cantSplit/>
                    <w:trHeight w:hRule="exact" w:val="189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45DAA6BC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03B4167" w14:textId="77777777" w:rsidR="00FA334F" w:rsidRPr="000B0D9A" w:rsidRDefault="00FA33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8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2C48F4B8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5E10AB1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2563E598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67791AA8" w14:textId="77777777" w:rsidTr="00675114">
                  <w:trPr>
                    <w:cantSplit/>
                    <w:trHeight w:hRule="exact" w:val="111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34FF36CC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DE6090D" w14:textId="77777777" w:rsidR="00FA334F" w:rsidRPr="000B0D9A" w:rsidRDefault="00FA33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8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CF60280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44CACCFB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332682EA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624EDC6E" w14:textId="77777777" w:rsidTr="00675114">
                  <w:trPr>
                    <w:cantSplit/>
                    <w:trHeight w:hRule="exact" w:val="484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2C007C18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29A56F20" w14:textId="77777777" w:rsidR="00FA334F" w:rsidRPr="008F53FB" w:rsidRDefault="00FA334F">
                      <w:pPr>
                        <w:ind w:left="113" w:right="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8F53F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Инв. № подл.</w:t>
                      </w:r>
                    </w:p>
                  </w:tc>
                  <w:tc>
                    <w:tcPr>
                      <w:tcW w:w="398" w:type="dxa"/>
                      <w:vMerge w:val="restart"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extDirection w:val="btLr"/>
                      <w:vAlign w:val="center"/>
                    </w:tcPr>
                    <w:p w14:paraId="4AA4E043" w14:textId="77777777" w:rsidR="00FA334F" w:rsidRPr="008F53FB" w:rsidRDefault="00FA334F">
                      <w:pPr>
                        <w:spacing w:after="200" w:line="276" w:lineRule="auto"/>
                        <w:ind w:left="113" w:right="113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23C48AD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4DBCE29F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5B3C5139" w14:textId="77777777" w:rsidTr="00675114">
                  <w:trPr>
                    <w:cantSplit/>
                    <w:trHeight w:hRule="exact" w:val="100"/>
                  </w:trPr>
                  <w:tc>
                    <w:tcPr>
                      <w:tcW w:w="669" w:type="dxa"/>
                      <w:tcBorders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066B4CAB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D68F464" w14:textId="77777777" w:rsidR="00FA334F" w:rsidRDefault="00FA334F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8" w:type="dxa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1E7489FB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7DE1A01" w14:textId="77777777" w:rsidR="00FA334F" w:rsidRDefault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1E987E91" w14:textId="77777777" w:rsidR="00FA334F" w:rsidRDefault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36CCEBDB" w14:textId="77777777" w:rsidTr="00675114">
                  <w:trPr>
                    <w:cantSplit/>
                    <w:trHeight w:hRule="exact" w:val="284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3404DBAA" w14:textId="77777777" w:rsidR="00FA334F" w:rsidRDefault="00FA334F" w:rsidP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396BC813" w14:textId="77777777" w:rsidR="00FA334F" w:rsidRDefault="00FA334F" w:rsidP="00FA334F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8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76E74708" w14:textId="77777777" w:rsidR="00FA334F" w:rsidRDefault="00FA334F" w:rsidP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219CFEB6" w14:textId="77777777" w:rsidR="00FA334F" w:rsidRPr="008F53FB" w:rsidRDefault="00FA334F" w:rsidP="00FA334F">
                      <w:pPr>
                        <w:spacing w:after="200" w:line="276" w:lineRule="auto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  <w:vAlign w:val="center"/>
                    </w:tcPr>
                    <w:p w14:paraId="1EE448E3" w14:textId="77777777" w:rsidR="00FA334F" w:rsidRDefault="00FA334F" w:rsidP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51E10F6A" w14:textId="77777777" w:rsidTr="00675114">
                  <w:trPr>
                    <w:cantSplit/>
                    <w:trHeight w:hRule="exact" w:val="284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6E80FDA8" w14:textId="77777777" w:rsidR="00FA334F" w:rsidRDefault="00FA334F" w:rsidP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59012B6" w14:textId="77777777" w:rsidR="00FA334F" w:rsidRDefault="00FA334F" w:rsidP="00FA334F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8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632AB38C" w14:textId="77777777" w:rsidR="00FA334F" w:rsidRDefault="00FA334F" w:rsidP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7836DD1E" w14:textId="77777777" w:rsidR="00FA334F" w:rsidRPr="000B0D9A" w:rsidRDefault="00FA334F" w:rsidP="00FA334F">
                      <w:pPr>
                        <w:spacing w:after="200" w:line="276" w:lineRule="auto"/>
                        <w:jc w:val="center"/>
                        <w:rPr>
                          <w:rFonts w:cs="Arial"/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6BCDD13D" w14:textId="77777777" w:rsidR="00FA334F" w:rsidRDefault="00FA334F" w:rsidP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  <w:tr w:rsidR="00FA334F" w14:paraId="7285094A" w14:textId="77777777" w:rsidTr="00675114">
                  <w:trPr>
                    <w:cantSplit/>
                    <w:trHeight w:hRule="exact" w:val="284"/>
                  </w:trPr>
                  <w:tc>
                    <w:tcPr>
                      <w:tcW w:w="669" w:type="dxa"/>
                      <w:tcBorders>
                        <w:top w:val="nil"/>
                        <w:left w:val="nil"/>
                        <w:bottom w:val="nil"/>
                        <w:right w:val="single" w:sz="12" w:space="0" w:color="auto"/>
                      </w:tcBorders>
                    </w:tcPr>
                    <w:p w14:paraId="421931E5" w14:textId="77777777" w:rsidR="00FA334F" w:rsidRDefault="00FA334F" w:rsidP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285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5B9BF69B" w14:textId="77777777" w:rsidR="00FA334F" w:rsidRDefault="00FA334F" w:rsidP="00FA334F">
                      <w:pPr>
                        <w:rPr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398" w:type="dxa"/>
                      <w:vMerge/>
                      <w:tcBorders>
                        <w:top w:val="single" w:sz="12" w:space="0" w:color="auto"/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vAlign w:val="center"/>
                    </w:tcPr>
                    <w:p w14:paraId="09507F0A" w14:textId="77777777" w:rsidR="00FA334F" w:rsidRDefault="00FA334F" w:rsidP="00FA334F">
                      <w:pPr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0379" w:type="dxa"/>
                      <w:gridSpan w:val="11"/>
                      <w:vMerge/>
                      <w:tcBorders>
                        <w:left w:val="single" w:sz="12" w:space="0" w:color="auto"/>
                        <w:bottom w:val="single" w:sz="12" w:space="0" w:color="auto"/>
                        <w:right w:val="single" w:sz="12" w:space="0" w:color="auto"/>
                      </w:tcBorders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  <w:vAlign w:val="center"/>
                    </w:tcPr>
                    <w:p w14:paraId="7026573B" w14:textId="77777777" w:rsidR="00FA334F" w:rsidRPr="002A4E5E" w:rsidRDefault="00FA334F" w:rsidP="00FA334F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269" w:type="dxa"/>
                      <w:tcBorders>
                        <w:top w:val="nil"/>
                        <w:left w:val="single" w:sz="12" w:space="0" w:color="auto"/>
                        <w:bottom w:val="nil"/>
                        <w:right w:val="nil"/>
                      </w:tcBorders>
                    </w:tcPr>
                    <w:p w14:paraId="09ED5FE8" w14:textId="77777777" w:rsidR="00FA334F" w:rsidRDefault="00FA334F" w:rsidP="00FA334F">
                      <w:pPr>
                        <w:spacing w:after="200" w:line="276" w:lineRule="auto"/>
                        <w:rPr>
                          <w:sz w:val="20"/>
                        </w:rPr>
                      </w:pPr>
                    </w:p>
                  </w:tc>
                </w:tr>
              </w:tbl>
              <w:p w14:paraId="74C25D0E" w14:textId="77777777" w:rsidR="00C27D42" w:rsidRPr="00502F23" w:rsidRDefault="00C27D42" w:rsidP="00502F23">
                <w:pPr>
                  <w:rPr>
                    <w:rFonts w:ascii="Calibri" w:hAnsi="Calibri"/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7DA"/>
    <w:multiLevelType w:val="hybridMultilevel"/>
    <w:tmpl w:val="C9A67A80"/>
    <w:lvl w:ilvl="0" w:tplc="0419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3"/>
        </w:tabs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3"/>
        </w:tabs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3"/>
        </w:tabs>
        <w:ind w:left="7393" w:hanging="360"/>
      </w:pPr>
      <w:rPr>
        <w:rFonts w:ascii="Wingdings" w:hAnsi="Wingdings" w:hint="default"/>
      </w:rPr>
    </w:lvl>
  </w:abstractNum>
  <w:abstractNum w:abstractNumId="1" w15:restartNumberingAfterBreak="0">
    <w:nsid w:val="0E7E2024"/>
    <w:multiLevelType w:val="hybridMultilevel"/>
    <w:tmpl w:val="37483A18"/>
    <w:lvl w:ilvl="0" w:tplc="FE88638C">
      <w:start w:val="1"/>
      <w:numFmt w:val="decimal"/>
      <w:lvlText w:val="%1.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0"/>
        </w:tabs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0"/>
        </w:tabs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0"/>
        </w:tabs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0"/>
        </w:tabs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0"/>
        </w:tabs>
        <w:ind w:left="6470" w:hanging="180"/>
      </w:pPr>
    </w:lvl>
  </w:abstractNum>
  <w:abstractNum w:abstractNumId="2" w15:restartNumberingAfterBreak="0">
    <w:nsid w:val="10E013B4"/>
    <w:multiLevelType w:val="hybridMultilevel"/>
    <w:tmpl w:val="AF1EAAC4"/>
    <w:lvl w:ilvl="0" w:tplc="102827AE">
      <w:start w:val="12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C6620A7"/>
    <w:multiLevelType w:val="hybridMultilevel"/>
    <w:tmpl w:val="C6A2C3F2"/>
    <w:lvl w:ilvl="0" w:tplc="6EDC8A3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A62F61"/>
    <w:multiLevelType w:val="hybridMultilevel"/>
    <w:tmpl w:val="6C36BE84"/>
    <w:lvl w:ilvl="0" w:tplc="747AF5A4">
      <w:start w:val="1"/>
      <w:numFmt w:val="decimal"/>
      <w:pStyle w:val="a"/>
      <w:lvlText w:val="%1.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6850542"/>
    <w:multiLevelType w:val="hybridMultilevel"/>
    <w:tmpl w:val="139EDB0C"/>
    <w:lvl w:ilvl="0" w:tplc="FB4655EE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6" w15:restartNumberingAfterBreak="0">
    <w:nsid w:val="299F75F4"/>
    <w:multiLevelType w:val="hybridMultilevel"/>
    <w:tmpl w:val="CED0A334"/>
    <w:lvl w:ilvl="0" w:tplc="69184E8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D74BE"/>
    <w:multiLevelType w:val="hybridMultilevel"/>
    <w:tmpl w:val="163E91E0"/>
    <w:lvl w:ilvl="0" w:tplc="8F18EEA6">
      <w:start w:val="1"/>
      <w:numFmt w:val="decimal"/>
      <w:lvlText w:val="%1."/>
      <w:lvlJc w:val="left"/>
      <w:pPr>
        <w:ind w:left="11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8" w15:restartNumberingAfterBreak="0">
    <w:nsid w:val="2F784788"/>
    <w:multiLevelType w:val="multilevel"/>
    <w:tmpl w:val="6C6253F4"/>
    <w:lvl w:ilvl="0">
      <w:start w:val="1"/>
      <w:numFmt w:val="decimal"/>
      <w:lvlText w:val="11.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2BC1A27"/>
    <w:multiLevelType w:val="hybridMultilevel"/>
    <w:tmpl w:val="00622154"/>
    <w:lvl w:ilvl="0" w:tplc="FFFFFFF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724B19"/>
    <w:multiLevelType w:val="hybridMultilevel"/>
    <w:tmpl w:val="6C6253F4"/>
    <w:lvl w:ilvl="0" w:tplc="2EAE3C1C">
      <w:start w:val="1"/>
      <w:numFmt w:val="decimal"/>
      <w:lvlText w:val="11.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7BB4DEB"/>
    <w:multiLevelType w:val="hybridMultilevel"/>
    <w:tmpl w:val="CAFCE518"/>
    <w:lvl w:ilvl="0" w:tplc="6EDC8A3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8C1A48"/>
    <w:multiLevelType w:val="hybridMultilevel"/>
    <w:tmpl w:val="B89CAB8E"/>
    <w:lvl w:ilvl="0" w:tplc="72689976">
      <w:start w:val="13"/>
      <w:numFmt w:val="decimal"/>
      <w:lvlText w:val="%1."/>
      <w:lvlJc w:val="left"/>
      <w:pPr>
        <w:ind w:left="7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3B0976C2"/>
    <w:multiLevelType w:val="hybridMultilevel"/>
    <w:tmpl w:val="C6B0EE98"/>
    <w:lvl w:ilvl="0" w:tplc="04190011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01272"/>
    <w:multiLevelType w:val="hybridMultilevel"/>
    <w:tmpl w:val="B2BEAC00"/>
    <w:lvl w:ilvl="0" w:tplc="6EDC8A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06002"/>
    <w:multiLevelType w:val="multilevel"/>
    <w:tmpl w:val="DE1ECC34"/>
    <w:lvl w:ilvl="0">
      <w:start w:val="7"/>
      <w:numFmt w:val="decimal"/>
      <w:lvlText w:val="%1."/>
      <w:lvlJc w:val="left"/>
      <w:pPr>
        <w:ind w:left="7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2160"/>
      </w:pPr>
      <w:rPr>
        <w:rFonts w:hint="default"/>
      </w:rPr>
    </w:lvl>
  </w:abstractNum>
  <w:abstractNum w:abstractNumId="16" w15:restartNumberingAfterBreak="0">
    <w:nsid w:val="480D557F"/>
    <w:multiLevelType w:val="hybridMultilevel"/>
    <w:tmpl w:val="A100F6F0"/>
    <w:lvl w:ilvl="0" w:tplc="4266B5D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AEF64C3"/>
    <w:multiLevelType w:val="hybridMultilevel"/>
    <w:tmpl w:val="9726FE6A"/>
    <w:lvl w:ilvl="0" w:tplc="D7487388">
      <w:start w:val="1"/>
      <w:numFmt w:val="decimal"/>
      <w:lvlText w:val="11.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A6CAE"/>
    <w:multiLevelType w:val="hybridMultilevel"/>
    <w:tmpl w:val="4992D9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810DD"/>
    <w:multiLevelType w:val="hybridMultilevel"/>
    <w:tmpl w:val="68D2BE40"/>
    <w:lvl w:ilvl="0" w:tplc="313C1FD4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>
        <w:rFonts w:ascii="Arial" w:hAnsi="Arial"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0" w15:restartNumberingAfterBreak="0">
    <w:nsid w:val="57A80140"/>
    <w:multiLevelType w:val="multilevel"/>
    <w:tmpl w:val="79AC3260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592F183A"/>
    <w:multiLevelType w:val="multilevel"/>
    <w:tmpl w:val="CC86DDD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5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9BB31E3"/>
    <w:multiLevelType w:val="singleLevel"/>
    <w:tmpl w:val="0DD4FA12"/>
    <w:lvl w:ilvl="0">
      <w:start w:val="11"/>
      <w:numFmt w:val="decimal"/>
      <w:lvlText w:val="ÀÒ-%1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5A901DF7"/>
    <w:multiLevelType w:val="hybridMultilevel"/>
    <w:tmpl w:val="87125814"/>
    <w:lvl w:ilvl="0" w:tplc="44D04820">
      <w:start w:val="1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4" w15:restartNumberingAfterBreak="0">
    <w:nsid w:val="5CA90256"/>
    <w:multiLevelType w:val="hybridMultilevel"/>
    <w:tmpl w:val="24EAA9F6"/>
    <w:lvl w:ilvl="0" w:tplc="77767AA6">
      <w:start w:val="1"/>
      <w:numFmt w:val="bullet"/>
      <w:pStyle w:val="a0"/>
      <w:lvlText w:val=""/>
      <w:lvlJc w:val="left"/>
      <w:pPr>
        <w:tabs>
          <w:tab w:val="num" w:pos="0"/>
        </w:tabs>
        <w:ind w:left="357" w:hanging="357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AA6317"/>
    <w:multiLevelType w:val="singleLevel"/>
    <w:tmpl w:val="63E60E08"/>
    <w:lvl w:ilvl="0">
      <w:start w:val="1"/>
      <w:numFmt w:val="decimal"/>
      <w:lvlText w:val="%1."/>
      <w:lvlJc w:val="left"/>
      <w:pPr>
        <w:tabs>
          <w:tab w:val="num" w:pos="360"/>
        </w:tabs>
        <w:ind w:left="190" w:hanging="19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</w:abstractNum>
  <w:abstractNum w:abstractNumId="26" w15:restartNumberingAfterBreak="0">
    <w:nsid w:val="61983D78"/>
    <w:multiLevelType w:val="hybridMultilevel"/>
    <w:tmpl w:val="5BFAEB56"/>
    <w:lvl w:ilvl="0" w:tplc="0CD80DD0">
      <w:start w:val="7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64A56A5B"/>
    <w:multiLevelType w:val="hybridMultilevel"/>
    <w:tmpl w:val="EA869AC8"/>
    <w:lvl w:ilvl="0" w:tplc="6EDC8A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07FD2"/>
    <w:multiLevelType w:val="hybridMultilevel"/>
    <w:tmpl w:val="1EE24CF2"/>
    <w:lvl w:ilvl="0" w:tplc="805CDE34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B1E1AD4"/>
    <w:multiLevelType w:val="hybridMultilevel"/>
    <w:tmpl w:val="24181D0E"/>
    <w:lvl w:ilvl="0" w:tplc="311EB520">
      <w:start w:val="6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35F5E48"/>
    <w:multiLevelType w:val="hybridMultilevel"/>
    <w:tmpl w:val="23EC75BC"/>
    <w:lvl w:ilvl="0" w:tplc="CEF89D7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3F95728"/>
    <w:multiLevelType w:val="multilevel"/>
    <w:tmpl w:val="3FE45E2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753F3AF8"/>
    <w:multiLevelType w:val="singleLevel"/>
    <w:tmpl w:val="23F85234"/>
    <w:lvl w:ilvl="0">
      <w:start w:val="1"/>
      <w:numFmt w:val="bullet"/>
      <w:lvlText w:val=""/>
      <w:lvlJc w:val="left"/>
      <w:pPr>
        <w:tabs>
          <w:tab w:val="num" w:pos="1022"/>
        </w:tabs>
        <w:ind w:left="1022" w:hanging="454"/>
      </w:pPr>
      <w:rPr>
        <w:rFonts w:ascii="Symbol" w:hAnsi="Symbol" w:hint="default"/>
      </w:rPr>
    </w:lvl>
  </w:abstractNum>
  <w:abstractNum w:abstractNumId="33" w15:restartNumberingAfterBreak="0">
    <w:nsid w:val="75621172"/>
    <w:multiLevelType w:val="multilevel"/>
    <w:tmpl w:val="6D70F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6090300"/>
    <w:multiLevelType w:val="singleLevel"/>
    <w:tmpl w:val="484AA538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35" w15:restartNumberingAfterBreak="0">
    <w:nsid w:val="760A40BB"/>
    <w:multiLevelType w:val="singleLevel"/>
    <w:tmpl w:val="2BF0E6D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6" w15:restartNumberingAfterBreak="0">
    <w:nsid w:val="78DF497E"/>
    <w:multiLevelType w:val="multilevel"/>
    <w:tmpl w:val="67046B6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7" w15:restartNumberingAfterBreak="0">
    <w:nsid w:val="7C5D57C7"/>
    <w:multiLevelType w:val="hybridMultilevel"/>
    <w:tmpl w:val="FB940474"/>
    <w:lvl w:ilvl="0" w:tplc="4C629B9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C7903EB"/>
    <w:multiLevelType w:val="hybridMultilevel"/>
    <w:tmpl w:val="03B4657A"/>
    <w:lvl w:ilvl="0" w:tplc="6EDC8A3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9"/>
  </w:num>
  <w:num w:numId="5">
    <w:abstractNumId w:val="22"/>
  </w:num>
  <w:num w:numId="6">
    <w:abstractNumId w:val="35"/>
  </w:num>
  <w:num w:numId="7">
    <w:abstractNumId w:val="27"/>
  </w:num>
  <w:num w:numId="8">
    <w:abstractNumId w:val="14"/>
  </w:num>
  <w:num w:numId="9">
    <w:abstractNumId w:val="38"/>
  </w:num>
  <w:num w:numId="10">
    <w:abstractNumId w:val="37"/>
  </w:num>
  <w:num w:numId="11">
    <w:abstractNumId w:val="34"/>
  </w:num>
  <w:num w:numId="12">
    <w:abstractNumId w:val="32"/>
  </w:num>
  <w:num w:numId="13">
    <w:abstractNumId w:val="20"/>
  </w:num>
  <w:num w:numId="14">
    <w:abstractNumId w:val="11"/>
  </w:num>
  <w:num w:numId="15">
    <w:abstractNumId w:val="8"/>
  </w:num>
  <w:num w:numId="16">
    <w:abstractNumId w:val="33"/>
  </w:num>
  <w:num w:numId="17">
    <w:abstractNumId w:val="21"/>
  </w:num>
  <w:num w:numId="18">
    <w:abstractNumId w:val="17"/>
  </w:num>
  <w:num w:numId="19">
    <w:abstractNumId w:val="13"/>
  </w:num>
  <w:num w:numId="20">
    <w:abstractNumId w:val="25"/>
  </w:num>
  <w:num w:numId="21">
    <w:abstractNumId w:val="15"/>
  </w:num>
  <w:num w:numId="22">
    <w:abstractNumId w:val="29"/>
  </w:num>
  <w:num w:numId="23">
    <w:abstractNumId w:val="0"/>
  </w:num>
  <w:num w:numId="24">
    <w:abstractNumId w:val="16"/>
  </w:num>
  <w:num w:numId="25">
    <w:abstractNumId w:val="36"/>
  </w:num>
  <w:num w:numId="26">
    <w:abstractNumId w:val="24"/>
  </w:num>
  <w:num w:numId="27">
    <w:abstractNumId w:val="5"/>
  </w:num>
  <w:num w:numId="28">
    <w:abstractNumId w:val="30"/>
  </w:num>
  <w:num w:numId="29">
    <w:abstractNumId w:val="4"/>
  </w:num>
  <w:num w:numId="30">
    <w:abstractNumId w:val="6"/>
  </w:num>
  <w:num w:numId="31">
    <w:abstractNumId w:val="7"/>
  </w:num>
  <w:num w:numId="32">
    <w:abstractNumId w:val="24"/>
  </w:num>
  <w:num w:numId="33">
    <w:abstractNumId w:val="26"/>
  </w:num>
  <w:num w:numId="34">
    <w:abstractNumId w:val="28"/>
  </w:num>
  <w:num w:numId="35">
    <w:abstractNumId w:val="23"/>
  </w:num>
  <w:num w:numId="36">
    <w:abstractNumId w:val="2"/>
  </w:num>
  <w:num w:numId="37">
    <w:abstractNumId w:val="12"/>
  </w:num>
  <w:num w:numId="38">
    <w:abstractNumId w:val="31"/>
  </w:num>
  <w:num w:numId="39">
    <w:abstractNumId w:val="1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5FB9"/>
    <w:rsid w:val="000008F2"/>
    <w:rsid w:val="00001780"/>
    <w:rsid w:val="00002768"/>
    <w:rsid w:val="00003210"/>
    <w:rsid w:val="00003E80"/>
    <w:rsid w:val="00004140"/>
    <w:rsid w:val="00004CD0"/>
    <w:rsid w:val="00005A3E"/>
    <w:rsid w:val="000067CF"/>
    <w:rsid w:val="00006CFA"/>
    <w:rsid w:val="000071A8"/>
    <w:rsid w:val="00007789"/>
    <w:rsid w:val="00010E20"/>
    <w:rsid w:val="00012D52"/>
    <w:rsid w:val="0001331A"/>
    <w:rsid w:val="00013CD2"/>
    <w:rsid w:val="00016769"/>
    <w:rsid w:val="00016A61"/>
    <w:rsid w:val="00016D9B"/>
    <w:rsid w:val="00017346"/>
    <w:rsid w:val="000225E0"/>
    <w:rsid w:val="00022FDA"/>
    <w:rsid w:val="0002641D"/>
    <w:rsid w:val="0002688A"/>
    <w:rsid w:val="000278A9"/>
    <w:rsid w:val="00030446"/>
    <w:rsid w:val="00033231"/>
    <w:rsid w:val="000347C7"/>
    <w:rsid w:val="000415E2"/>
    <w:rsid w:val="0004524D"/>
    <w:rsid w:val="00045326"/>
    <w:rsid w:val="000477DF"/>
    <w:rsid w:val="00050162"/>
    <w:rsid w:val="00051DEF"/>
    <w:rsid w:val="00054201"/>
    <w:rsid w:val="000544B4"/>
    <w:rsid w:val="000550DA"/>
    <w:rsid w:val="000569BC"/>
    <w:rsid w:val="00056D4B"/>
    <w:rsid w:val="0005749C"/>
    <w:rsid w:val="000576DE"/>
    <w:rsid w:val="00057D7B"/>
    <w:rsid w:val="000605E6"/>
    <w:rsid w:val="00060C0C"/>
    <w:rsid w:val="000616B9"/>
    <w:rsid w:val="00062E4E"/>
    <w:rsid w:val="00067AED"/>
    <w:rsid w:val="000708EA"/>
    <w:rsid w:val="000710F1"/>
    <w:rsid w:val="00071C02"/>
    <w:rsid w:val="00071D90"/>
    <w:rsid w:val="0007322D"/>
    <w:rsid w:val="000756C3"/>
    <w:rsid w:val="0007580F"/>
    <w:rsid w:val="00075875"/>
    <w:rsid w:val="000759C6"/>
    <w:rsid w:val="00076400"/>
    <w:rsid w:val="00077CEE"/>
    <w:rsid w:val="0008240C"/>
    <w:rsid w:val="00082E15"/>
    <w:rsid w:val="00084F40"/>
    <w:rsid w:val="000850BD"/>
    <w:rsid w:val="0008515E"/>
    <w:rsid w:val="00086FA2"/>
    <w:rsid w:val="00090EB5"/>
    <w:rsid w:val="00091B27"/>
    <w:rsid w:val="000922B4"/>
    <w:rsid w:val="000925EB"/>
    <w:rsid w:val="00093948"/>
    <w:rsid w:val="00096FA5"/>
    <w:rsid w:val="00097376"/>
    <w:rsid w:val="000A0315"/>
    <w:rsid w:val="000A1251"/>
    <w:rsid w:val="000A12FE"/>
    <w:rsid w:val="000A19B5"/>
    <w:rsid w:val="000A2F2E"/>
    <w:rsid w:val="000A4D34"/>
    <w:rsid w:val="000A5739"/>
    <w:rsid w:val="000A6E9D"/>
    <w:rsid w:val="000B0D9A"/>
    <w:rsid w:val="000B15D7"/>
    <w:rsid w:val="000B1E32"/>
    <w:rsid w:val="000B1EA5"/>
    <w:rsid w:val="000B2412"/>
    <w:rsid w:val="000B3B52"/>
    <w:rsid w:val="000B3E5C"/>
    <w:rsid w:val="000B52A8"/>
    <w:rsid w:val="000B68F2"/>
    <w:rsid w:val="000C08AB"/>
    <w:rsid w:val="000C0F26"/>
    <w:rsid w:val="000C1E27"/>
    <w:rsid w:val="000C1E98"/>
    <w:rsid w:val="000C2A76"/>
    <w:rsid w:val="000C4B0F"/>
    <w:rsid w:val="000C5D94"/>
    <w:rsid w:val="000C6ED0"/>
    <w:rsid w:val="000D1F3B"/>
    <w:rsid w:val="000D59D2"/>
    <w:rsid w:val="000D60DC"/>
    <w:rsid w:val="000D60E9"/>
    <w:rsid w:val="000D67D6"/>
    <w:rsid w:val="000D71AD"/>
    <w:rsid w:val="000E04EB"/>
    <w:rsid w:val="000E2069"/>
    <w:rsid w:val="000E2CD2"/>
    <w:rsid w:val="000E3125"/>
    <w:rsid w:val="000E39BB"/>
    <w:rsid w:val="000E4D72"/>
    <w:rsid w:val="000F0358"/>
    <w:rsid w:val="000F0F80"/>
    <w:rsid w:val="000F169B"/>
    <w:rsid w:val="000F17AC"/>
    <w:rsid w:val="000F3682"/>
    <w:rsid w:val="000F3F81"/>
    <w:rsid w:val="000F4EE8"/>
    <w:rsid w:val="000F57BB"/>
    <w:rsid w:val="000F7035"/>
    <w:rsid w:val="00100C1D"/>
    <w:rsid w:val="00101547"/>
    <w:rsid w:val="00101A8C"/>
    <w:rsid w:val="00101D67"/>
    <w:rsid w:val="001027F0"/>
    <w:rsid w:val="001038D0"/>
    <w:rsid w:val="00103C0D"/>
    <w:rsid w:val="00104D99"/>
    <w:rsid w:val="00105C37"/>
    <w:rsid w:val="001104DE"/>
    <w:rsid w:val="00111A6A"/>
    <w:rsid w:val="0011228B"/>
    <w:rsid w:val="00113EEC"/>
    <w:rsid w:val="0011428C"/>
    <w:rsid w:val="00114DA2"/>
    <w:rsid w:val="00120884"/>
    <w:rsid w:val="00121369"/>
    <w:rsid w:val="00123374"/>
    <w:rsid w:val="00130284"/>
    <w:rsid w:val="00131EFF"/>
    <w:rsid w:val="001320E4"/>
    <w:rsid w:val="00133BF2"/>
    <w:rsid w:val="00136CF3"/>
    <w:rsid w:val="00136E43"/>
    <w:rsid w:val="00140192"/>
    <w:rsid w:val="001417C5"/>
    <w:rsid w:val="00141C8C"/>
    <w:rsid w:val="001469B0"/>
    <w:rsid w:val="00151540"/>
    <w:rsid w:val="00151C98"/>
    <w:rsid w:val="0015288F"/>
    <w:rsid w:val="00153050"/>
    <w:rsid w:val="00153511"/>
    <w:rsid w:val="001544C3"/>
    <w:rsid w:val="0015494A"/>
    <w:rsid w:val="0015549C"/>
    <w:rsid w:val="00155E99"/>
    <w:rsid w:val="001567FF"/>
    <w:rsid w:val="0016068A"/>
    <w:rsid w:val="0016086C"/>
    <w:rsid w:val="00161110"/>
    <w:rsid w:val="001613BD"/>
    <w:rsid w:val="0016176A"/>
    <w:rsid w:val="0016294F"/>
    <w:rsid w:val="0016430E"/>
    <w:rsid w:val="00166B17"/>
    <w:rsid w:val="00167A29"/>
    <w:rsid w:val="00170ABE"/>
    <w:rsid w:val="00170C80"/>
    <w:rsid w:val="00171B9B"/>
    <w:rsid w:val="00171D07"/>
    <w:rsid w:val="00172EC5"/>
    <w:rsid w:val="00174130"/>
    <w:rsid w:val="001750C0"/>
    <w:rsid w:val="00175419"/>
    <w:rsid w:val="00180A5E"/>
    <w:rsid w:val="00180B4F"/>
    <w:rsid w:val="0018186A"/>
    <w:rsid w:val="00181905"/>
    <w:rsid w:val="0018275F"/>
    <w:rsid w:val="00183762"/>
    <w:rsid w:val="00184D6B"/>
    <w:rsid w:val="00187629"/>
    <w:rsid w:val="00187D5F"/>
    <w:rsid w:val="00190A2F"/>
    <w:rsid w:val="00191B7B"/>
    <w:rsid w:val="00193AF4"/>
    <w:rsid w:val="00194527"/>
    <w:rsid w:val="0019493B"/>
    <w:rsid w:val="00194E25"/>
    <w:rsid w:val="00195066"/>
    <w:rsid w:val="0019577E"/>
    <w:rsid w:val="00195A4E"/>
    <w:rsid w:val="00195AFD"/>
    <w:rsid w:val="001A19AE"/>
    <w:rsid w:val="001A1AD0"/>
    <w:rsid w:val="001A1AF9"/>
    <w:rsid w:val="001A2231"/>
    <w:rsid w:val="001A3A99"/>
    <w:rsid w:val="001A3C11"/>
    <w:rsid w:val="001A4A4D"/>
    <w:rsid w:val="001A4D0A"/>
    <w:rsid w:val="001B1FC3"/>
    <w:rsid w:val="001B2F39"/>
    <w:rsid w:val="001C1DC9"/>
    <w:rsid w:val="001C216C"/>
    <w:rsid w:val="001C3C7D"/>
    <w:rsid w:val="001C6DA1"/>
    <w:rsid w:val="001D03EF"/>
    <w:rsid w:val="001D19EF"/>
    <w:rsid w:val="001D3D37"/>
    <w:rsid w:val="001D5F5C"/>
    <w:rsid w:val="001D65F9"/>
    <w:rsid w:val="001E09C2"/>
    <w:rsid w:val="001E25FF"/>
    <w:rsid w:val="001E457E"/>
    <w:rsid w:val="001E58F8"/>
    <w:rsid w:val="001F0184"/>
    <w:rsid w:val="001F0FF6"/>
    <w:rsid w:val="001F2D7E"/>
    <w:rsid w:val="001F4635"/>
    <w:rsid w:val="001F4C1D"/>
    <w:rsid w:val="001F5E4B"/>
    <w:rsid w:val="00203045"/>
    <w:rsid w:val="0020427A"/>
    <w:rsid w:val="00205310"/>
    <w:rsid w:val="00205661"/>
    <w:rsid w:val="00205A5D"/>
    <w:rsid w:val="002072F7"/>
    <w:rsid w:val="00210AB4"/>
    <w:rsid w:val="00215B72"/>
    <w:rsid w:val="00216511"/>
    <w:rsid w:val="002179E8"/>
    <w:rsid w:val="002234C5"/>
    <w:rsid w:val="002247F7"/>
    <w:rsid w:val="00224E2C"/>
    <w:rsid w:val="002252E0"/>
    <w:rsid w:val="00225D87"/>
    <w:rsid w:val="002306F7"/>
    <w:rsid w:val="00232DFF"/>
    <w:rsid w:val="002336D4"/>
    <w:rsid w:val="0023479C"/>
    <w:rsid w:val="00235BAF"/>
    <w:rsid w:val="002373BA"/>
    <w:rsid w:val="00241D72"/>
    <w:rsid w:val="00242031"/>
    <w:rsid w:val="00242EE9"/>
    <w:rsid w:val="00243111"/>
    <w:rsid w:val="0024590B"/>
    <w:rsid w:val="00246561"/>
    <w:rsid w:val="002475B0"/>
    <w:rsid w:val="00250AB2"/>
    <w:rsid w:val="002518E9"/>
    <w:rsid w:val="00252351"/>
    <w:rsid w:val="002524DC"/>
    <w:rsid w:val="00252884"/>
    <w:rsid w:val="00254FA0"/>
    <w:rsid w:val="002562C8"/>
    <w:rsid w:val="00257613"/>
    <w:rsid w:val="0026085D"/>
    <w:rsid w:val="00261566"/>
    <w:rsid w:val="00261CB4"/>
    <w:rsid w:val="00262F45"/>
    <w:rsid w:val="00266727"/>
    <w:rsid w:val="00267245"/>
    <w:rsid w:val="0026749E"/>
    <w:rsid w:val="00270066"/>
    <w:rsid w:val="00270B4E"/>
    <w:rsid w:val="00270DF7"/>
    <w:rsid w:val="002719E4"/>
    <w:rsid w:val="00273794"/>
    <w:rsid w:val="00274FE4"/>
    <w:rsid w:val="002751FF"/>
    <w:rsid w:val="00276236"/>
    <w:rsid w:val="00277E84"/>
    <w:rsid w:val="002804E2"/>
    <w:rsid w:val="00280B0A"/>
    <w:rsid w:val="002819E9"/>
    <w:rsid w:val="002819FA"/>
    <w:rsid w:val="00282C11"/>
    <w:rsid w:val="00283094"/>
    <w:rsid w:val="00283347"/>
    <w:rsid w:val="002839CE"/>
    <w:rsid w:val="0028506E"/>
    <w:rsid w:val="0028715D"/>
    <w:rsid w:val="0028798A"/>
    <w:rsid w:val="00290476"/>
    <w:rsid w:val="00290820"/>
    <w:rsid w:val="00290F13"/>
    <w:rsid w:val="002926BF"/>
    <w:rsid w:val="00293A59"/>
    <w:rsid w:val="002941B0"/>
    <w:rsid w:val="00294987"/>
    <w:rsid w:val="00295AFF"/>
    <w:rsid w:val="00297414"/>
    <w:rsid w:val="002977C3"/>
    <w:rsid w:val="002A049D"/>
    <w:rsid w:val="002A0B64"/>
    <w:rsid w:val="002A34B4"/>
    <w:rsid w:val="002A40DA"/>
    <w:rsid w:val="002A4E5E"/>
    <w:rsid w:val="002A51FF"/>
    <w:rsid w:val="002A7CFE"/>
    <w:rsid w:val="002B06A3"/>
    <w:rsid w:val="002B1545"/>
    <w:rsid w:val="002B20BB"/>
    <w:rsid w:val="002B2221"/>
    <w:rsid w:val="002B286D"/>
    <w:rsid w:val="002B295D"/>
    <w:rsid w:val="002B2EB8"/>
    <w:rsid w:val="002B317C"/>
    <w:rsid w:val="002B5296"/>
    <w:rsid w:val="002C036E"/>
    <w:rsid w:val="002C1814"/>
    <w:rsid w:val="002C1B15"/>
    <w:rsid w:val="002C309C"/>
    <w:rsid w:val="002C44A7"/>
    <w:rsid w:val="002C6725"/>
    <w:rsid w:val="002C7B0A"/>
    <w:rsid w:val="002D0EB7"/>
    <w:rsid w:val="002D0F5A"/>
    <w:rsid w:val="002D1679"/>
    <w:rsid w:val="002D1A52"/>
    <w:rsid w:val="002D1DB6"/>
    <w:rsid w:val="002D40AB"/>
    <w:rsid w:val="002D7B36"/>
    <w:rsid w:val="002E0120"/>
    <w:rsid w:val="002E0289"/>
    <w:rsid w:val="002E13BA"/>
    <w:rsid w:val="002E4BFF"/>
    <w:rsid w:val="002E4C57"/>
    <w:rsid w:val="002E5B87"/>
    <w:rsid w:val="002E64E3"/>
    <w:rsid w:val="002F02BA"/>
    <w:rsid w:val="002F115A"/>
    <w:rsid w:val="002F266E"/>
    <w:rsid w:val="002F2EAD"/>
    <w:rsid w:val="002F368E"/>
    <w:rsid w:val="002F407D"/>
    <w:rsid w:val="002F4B93"/>
    <w:rsid w:val="002F4C48"/>
    <w:rsid w:val="002F5664"/>
    <w:rsid w:val="002F5720"/>
    <w:rsid w:val="00301FD7"/>
    <w:rsid w:val="003038C7"/>
    <w:rsid w:val="00304918"/>
    <w:rsid w:val="00310173"/>
    <w:rsid w:val="00310900"/>
    <w:rsid w:val="00313C2C"/>
    <w:rsid w:val="003156AB"/>
    <w:rsid w:val="00317119"/>
    <w:rsid w:val="003175DD"/>
    <w:rsid w:val="00322088"/>
    <w:rsid w:val="003226B5"/>
    <w:rsid w:val="0032273B"/>
    <w:rsid w:val="00323CCC"/>
    <w:rsid w:val="00323EBD"/>
    <w:rsid w:val="003247D8"/>
    <w:rsid w:val="00325BCE"/>
    <w:rsid w:val="00330AD2"/>
    <w:rsid w:val="0033203B"/>
    <w:rsid w:val="003328FE"/>
    <w:rsid w:val="00334DC2"/>
    <w:rsid w:val="00335161"/>
    <w:rsid w:val="00335F64"/>
    <w:rsid w:val="0033703D"/>
    <w:rsid w:val="0034096F"/>
    <w:rsid w:val="00340B9A"/>
    <w:rsid w:val="00341135"/>
    <w:rsid w:val="00343B83"/>
    <w:rsid w:val="00344854"/>
    <w:rsid w:val="00345455"/>
    <w:rsid w:val="003454A4"/>
    <w:rsid w:val="00345A62"/>
    <w:rsid w:val="00347DA4"/>
    <w:rsid w:val="003508D1"/>
    <w:rsid w:val="0035248F"/>
    <w:rsid w:val="003544BD"/>
    <w:rsid w:val="0035657C"/>
    <w:rsid w:val="00356E3A"/>
    <w:rsid w:val="00357F4B"/>
    <w:rsid w:val="00360F19"/>
    <w:rsid w:val="003610FC"/>
    <w:rsid w:val="003612CA"/>
    <w:rsid w:val="00361CE4"/>
    <w:rsid w:val="00362323"/>
    <w:rsid w:val="00362708"/>
    <w:rsid w:val="00362E8D"/>
    <w:rsid w:val="00363FC7"/>
    <w:rsid w:val="00365796"/>
    <w:rsid w:val="00365C2C"/>
    <w:rsid w:val="00371B42"/>
    <w:rsid w:val="00371D3E"/>
    <w:rsid w:val="00371DD4"/>
    <w:rsid w:val="003724DC"/>
    <w:rsid w:val="00373313"/>
    <w:rsid w:val="003763FB"/>
    <w:rsid w:val="00376BFF"/>
    <w:rsid w:val="00380F95"/>
    <w:rsid w:val="00381A8B"/>
    <w:rsid w:val="00381E6E"/>
    <w:rsid w:val="0038239E"/>
    <w:rsid w:val="00385BD1"/>
    <w:rsid w:val="00386A32"/>
    <w:rsid w:val="00386BCD"/>
    <w:rsid w:val="00387BEC"/>
    <w:rsid w:val="003909C1"/>
    <w:rsid w:val="00392A51"/>
    <w:rsid w:val="00393165"/>
    <w:rsid w:val="0039432C"/>
    <w:rsid w:val="003947D5"/>
    <w:rsid w:val="00394A83"/>
    <w:rsid w:val="00395742"/>
    <w:rsid w:val="003960E2"/>
    <w:rsid w:val="00396837"/>
    <w:rsid w:val="00396852"/>
    <w:rsid w:val="00397FEB"/>
    <w:rsid w:val="003A0193"/>
    <w:rsid w:val="003A040A"/>
    <w:rsid w:val="003A1B3C"/>
    <w:rsid w:val="003A2977"/>
    <w:rsid w:val="003A34C7"/>
    <w:rsid w:val="003A3816"/>
    <w:rsid w:val="003B06A7"/>
    <w:rsid w:val="003B137A"/>
    <w:rsid w:val="003B19AD"/>
    <w:rsid w:val="003B1BCD"/>
    <w:rsid w:val="003B3528"/>
    <w:rsid w:val="003B394F"/>
    <w:rsid w:val="003B3B6D"/>
    <w:rsid w:val="003B4425"/>
    <w:rsid w:val="003B44D2"/>
    <w:rsid w:val="003B485C"/>
    <w:rsid w:val="003B4AA2"/>
    <w:rsid w:val="003B6EA9"/>
    <w:rsid w:val="003C0CA7"/>
    <w:rsid w:val="003C1953"/>
    <w:rsid w:val="003C3B11"/>
    <w:rsid w:val="003C69FF"/>
    <w:rsid w:val="003C75C2"/>
    <w:rsid w:val="003D237D"/>
    <w:rsid w:val="003D266C"/>
    <w:rsid w:val="003D364C"/>
    <w:rsid w:val="003D48A8"/>
    <w:rsid w:val="003D5955"/>
    <w:rsid w:val="003D74CC"/>
    <w:rsid w:val="003D7C15"/>
    <w:rsid w:val="003E01D6"/>
    <w:rsid w:val="003E142D"/>
    <w:rsid w:val="003E2811"/>
    <w:rsid w:val="003E2E1E"/>
    <w:rsid w:val="003E2F53"/>
    <w:rsid w:val="003E38C8"/>
    <w:rsid w:val="003E3B11"/>
    <w:rsid w:val="003E4BB7"/>
    <w:rsid w:val="003E5A4D"/>
    <w:rsid w:val="003E5AEA"/>
    <w:rsid w:val="003F331E"/>
    <w:rsid w:val="003F3540"/>
    <w:rsid w:val="003F44DE"/>
    <w:rsid w:val="003F5F6E"/>
    <w:rsid w:val="003F7765"/>
    <w:rsid w:val="003F7888"/>
    <w:rsid w:val="003F7E36"/>
    <w:rsid w:val="00401E1D"/>
    <w:rsid w:val="00405B8C"/>
    <w:rsid w:val="004060BF"/>
    <w:rsid w:val="00406DA7"/>
    <w:rsid w:val="00407717"/>
    <w:rsid w:val="00407D7B"/>
    <w:rsid w:val="004114BE"/>
    <w:rsid w:val="00413643"/>
    <w:rsid w:val="0041431D"/>
    <w:rsid w:val="00415666"/>
    <w:rsid w:val="0041714E"/>
    <w:rsid w:val="004172D2"/>
    <w:rsid w:val="00417327"/>
    <w:rsid w:val="00420F2C"/>
    <w:rsid w:val="00422FCA"/>
    <w:rsid w:val="00424473"/>
    <w:rsid w:val="004268B1"/>
    <w:rsid w:val="00426BAA"/>
    <w:rsid w:val="00431136"/>
    <w:rsid w:val="00432051"/>
    <w:rsid w:val="0043400B"/>
    <w:rsid w:val="0043520D"/>
    <w:rsid w:val="00435C3F"/>
    <w:rsid w:val="00435DE2"/>
    <w:rsid w:val="004364BA"/>
    <w:rsid w:val="004365C5"/>
    <w:rsid w:val="00436A62"/>
    <w:rsid w:val="004435A0"/>
    <w:rsid w:val="00446DDA"/>
    <w:rsid w:val="004508EF"/>
    <w:rsid w:val="00451385"/>
    <w:rsid w:val="004535A2"/>
    <w:rsid w:val="00453E41"/>
    <w:rsid w:val="004551C3"/>
    <w:rsid w:val="00456C55"/>
    <w:rsid w:val="00460824"/>
    <w:rsid w:val="00460935"/>
    <w:rsid w:val="00460A8F"/>
    <w:rsid w:val="00460AA9"/>
    <w:rsid w:val="00460DB5"/>
    <w:rsid w:val="004629DC"/>
    <w:rsid w:val="004660AF"/>
    <w:rsid w:val="00466499"/>
    <w:rsid w:val="00467591"/>
    <w:rsid w:val="00470A95"/>
    <w:rsid w:val="00470ACC"/>
    <w:rsid w:val="004713C4"/>
    <w:rsid w:val="00472A5A"/>
    <w:rsid w:val="00473020"/>
    <w:rsid w:val="00473055"/>
    <w:rsid w:val="00475C73"/>
    <w:rsid w:val="00477760"/>
    <w:rsid w:val="0048004F"/>
    <w:rsid w:val="00480E0C"/>
    <w:rsid w:val="00481581"/>
    <w:rsid w:val="00482FDF"/>
    <w:rsid w:val="004835A2"/>
    <w:rsid w:val="004842D9"/>
    <w:rsid w:val="00485321"/>
    <w:rsid w:val="00485370"/>
    <w:rsid w:val="00485666"/>
    <w:rsid w:val="004871CE"/>
    <w:rsid w:val="00490057"/>
    <w:rsid w:val="00490379"/>
    <w:rsid w:val="00491D79"/>
    <w:rsid w:val="00492B32"/>
    <w:rsid w:val="00493519"/>
    <w:rsid w:val="00493969"/>
    <w:rsid w:val="00493E8F"/>
    <w:rsid w:val="0049457D"/>
    <w:rsid w:val="004955FB"/>
    <w:rsid w:val="00496A14"/>
    <w:rsid w:val="00496C30"/>
    <w:rsid w:val="004A0C85"/>
    <w:rsid w:val="004A16ED"/>
    <w:rsid w:val="004A399E"/>
    <w:rsid w:val="004A4F4D"/>
    <w:rsid w:val="004A59B0"/>
    <w:rsid w:val="004A59C9"/>
    <w:rsid w:val="004A5B90"/>
    <w:rsid w:val="004A63A6"/>
    <w:rsid w:val="004A7F66"/>
    <w:rsid w:val="004B00AC"/>
    <w:rsid w:val="004B0543"/>
    <w:rsid w:val="004B498D"/>
    <w:rsid w:val="004B51BC"/>
    <w:rsid w:val="004C1159"/>
    <w:rsid w:val="004C41ED"/>
    <w:rsid w:val="004C4390"/>
    <w:rsid w:val="004C46B3"/>
    <w:rsid w:val="004C6B6B"/>
    <w:rsid w:val="004C6CA9"/>
    <w:rsid w:val="004C6E05"/>
    <w:rsid w:val="004C79CE"/>
    <w:rsid w:val="004D0762"/>
    <w:rsid w:val="004D1243"/>
    <w:rsid w:val="004D1318"/>
    <w:rsid w:val="004D1682"/>
    <w:rsid w:val="004D4053"/>
    <w:rsid w:val="004D5970"/>
    <w:rsid w:val="004E0BF0"/>
    <w:rsid w:val="004E1CE7"/>
    <w:rsid w:val="004E41DD"/>
    <w:rsid w:val="004E4A55"/>
    <w:rsid w:val="004E58B0"/>
    <w:rsid w:val="004F0734"/>
    <w:rsid w:val="004F1359"/>
    <w:rsid w:val="004F1375"/>
    <w:rsid w:val="004F14DA"/>
    <w:rsid w:val="004F25A8"/>
    <w:rsid w:val="004F7AD3"/>
    <w:rsid w:val="00500AB8"/>
    <w:rsid w:val="00502D8A"/>
    <w:rsid w:val="00502F23"/>
    <w:rsid w:val="0050445B"/>
    <w:rsid w:val="00504549"/>
    <w:rsid w:val="00504D27"/>
    <w:rsid w:val="00504F5F"/>
    <w:rsid w:val="00505054"/>
    <w:rsid w:val="00505258"/>
    <w:rsid w:val="00506647"/>
    <w:rsid w:val="00507223"/>
    <w:rsid w:val="005079A9"/>
    <w:rsid w:val="00507FF0"/>
    <w:rsid w:val="00511D27"/>
    <w:rsid w:val="00512457"/>
    <w:rsid w:val="00512671"/>
    <w:rsid w:val="00514DFE"/>
    <w:rsid w:val="00517147"/>
    <w:rsid w:val="005204D7"/>
    <w:rsid w:val="00520694"/>
    <w:rsid w:val="005208B5"/>
    <w:rsid w:val="005210A1"/>
    <w:rsid w:val="005231BF"/>
    <w:rsid w:val="00523226"/>
    <w:rsid w:val="00523C4D"/>
    <w:rsid w:val="00524804"/>
    <w:rsid w:val="0052612B"/>
    <w:rsid w:val="00531F53"/>
    <w:rsid w:val="00533511"/>
    <w:rsid w:val="00535290"/>
    <w:rsid w:val="00536252"/>
    <w:rsid w:val="00540EB6"/>
    <w:rsid w:val="00543324"/>
    <w:rsid w:val="005440D7"/>
    <w:rsid w:val="0054493E"/>
    <w:rsid w:val="00545679"/>
    <w:rsid w:val="0054657E"/>
    <w:rsid w:val="00546A00"/>
    <w:rsid w:val="00546F87"/>
    <w:rsid w:val="005477F2"/>
    <w:rsid w:val="0055042C"/>
    <w:rsid w:val="00551D2A"/>
    <w:rsid w:val="005520EC"/>
    <w:rsid w:val="005528D9"/>
    <w:rsid w:val="00552BF5"/>
    <w:rsid w:val="005547F2"/>
    <w:rsid w:val="00555351"/>
    <w:rsid w:val="00557BB6"/>
    <w:rsid w:val="00560F04"/>
    <w:rsid w:val="0056137C"/>
    <w:rsid w:val="00565BE9"/>
    <w:rsid w:val="005666F6"/>
    <w:rsid w:val="0057021C"/>
    <w:rsid w:val="00570C2F"/>
    <w:rsid w:val="00571132"/>
    <w:rsid w:val="0057398D"/>
    <w:rsid w:val="00573CDF"/>
    <w:rsid w:val="00573D90"/>
    <w:rsid w:val="0057618B"/>
    <w:rsid w:val="00580262"/>
    <w:rsid w:val="00580C55"/>
    <w:rsid w:val="00581364"/>
    <w:rsid w:val="0058146A"/>
    <w:rsid w:val="00582343"/>
    <w:rsid w:val="00582426"/>
    <w:rsid w:val="005825F5"/>
    <w:rsid w:val="00583FFE"/>
    <w:rsid w:val="00586413"/>
    <w:rsid w:val="00586D03"/>
    <w:rsid w:val="0058745A"/>
    <w:rsid w:val="00590039"/>
    <w:rsid w:val="005918A1"/>
    <w:rsid w:val="005928A0"/>
    <w:rsid w:val="005929A4"/>
    <w:rsid w:val="00593387"/>
    <w:rsid w:val="005933B3"/>
    <w:rsid w:val="00594433"/>
    <w:rsid w:val="0059591B"/>
    <w:rsid w:val="005965B3"/>
    <w:rsid w:val="005A0B8B"/>
    <w:rsid w:val="005A0C7A"/>
    <w:rsid w:val="005A152A"/>
    <w:rsid w:val="005A490D"/>
    <w:rsid w:val="005A7243"/>
    <w:rsid w:val="005A7334"/>
    <w:rsid w:val="005B0823"/>
    <w:rsid w:val="005B09F8"/>
    <w:rsid w:val="005B12B5"/>
    <w:rsid w:val="005B14B5"/>
    <w:rsid w:val="005B2060"/>
    <w:rsid w:val="005B4F27"/>
    <w:rsid w:val="005B546A"/>
    <w:rsid w:val="005B7012"/>
    <w:rsid w:val="005C1B89"/>
    <w:rsid w:val="005C2611"/>
    <w:rsid w:val="005C2B64"/>
    <w:rsid w:val="005C337D"/>
    <w:rsid w:val="005C5930"/>
    <w:rsid w:val="005C6C56"/>
    <w:rsid w:val="005C723C"/>
    <w:rsid w:val="005C72B1"/>
    <w:rsid w:val="005C7B87"/>
    <w:rsid w:val="005D1B74"/>
    <w:rsid w:val="005D1D26"/>
    <w:rsid w:val="005D3814"/>
    <w:rsid w:val="005D3ACB"/>
    <w:rsid w:val="005D40DE"/>
    <w:rsid w:val="005D524A"/>
    <w:rsid w:val="005D6735"/>
    <w:rsid w:val="005D6D4B"/>
    <w:rsid w:val="005D7E7B"/>
    <w:rsid w:val="005E32D3"/>
    <w:rsid w:val="005E3A79"/>
    <w:rsid w:val="005E4B22"/>
    <w:rsid w:val="005E4CB6"/>
    <w:rsid w:val="005F3C3E"/>
    <w:rsid w:val="005F555C"/>
    <w:rsid w:val="005F5724"/>
    <w:rsid w:val="005F641D"/>
    <w:rsid w:val="005F7CE6"/>
    <w:rsid w:val="006020CA"/>
    <w:rsid w:val="00602BD4"/>
    <w:rsid w:val="0060344B"/>
    <w:rsid w:val="00603BC0"/>
    <w:rsid w:val="0060409E"/>
    <w:rsid w:val="006041AA"/>
    <w:rsid w:val="00605FB9"/>
    <w:rsid w:val="00607B15"/>
    <w:rsid w:val="00610209"/>
    <w:rsid w:val="006112F2"/>
    <w:rsid w:val="00611A3C"/>
    <w:rsid w:val="00611D28"/>
    <w:rsid w:val="00612A21"/>
    <w:rsid w:val="006145C1"/>
    <w:rsid w:val="00615798"/>
    <w:rsid w:val="00615D88"/>
    <w:rsid w:val="00616B38"/>
    <w:rsid w:val="006241B5"/>
    <w:rsid w:val="00624BCE"/>
    <w:rsid w:val="006250BE"/>
    <w:rsid w:val="00625906"/>
    <w:rsid w:val="00625CC3"/>
    <w:rsid w:val="006271F6"/>
    <w:rsid w:val="00627646"/>
    <w:rsid w:val="006313F1"/>
    <w:rsid w:val="00631E64"/>
    <w:rsid w:val="00633C1C"/>
    <w:rsid w:val="00641032"/>
    <w:rsid w:val="00642D29"/>
    <w:rsid w:val="00643813"/>
    <w:rsid w:val="00645F80"/>
    <w:rsid w:val="00646880"/>
    <w:rsid w:val="00650560"/>
    <w:rsid w:val="006505BF"/>
    <w:rsid w:val="00650FAD"/>
    <w:rsid w:val="00651304"/>
    <w:rsid w:val="00652066"/>
    <w:rsid w:val="006526AF"/>
    <w:rsid w:val="00652E68"/>
    <w:rsid w:val="00653ADD"/>
    <w:rsid w:val="00656179"/>
    <w:rsid w:val="00656784"/>
    <w:rsid w:val="006573D9"/>
    <w:rsid w:val="0066062D"/>
    <w:rsid w:val="00661378"/>
    <w:rsid w:val="0066164B"/>
    <w:rsid w:val="00663923"/>
    <w:rsid w:val="0066438A"/>
    <w:rsid w:val="00665942"/>
    <w:rsid w:val="00670F63"/>
    <w:rsid w:val="00671CF3"/>
    <w:rsid w:val="006741D0"/>
    <w:rsid w:val="00674CF0"/>
    <w:rsid w:val="00674F0D"/>
    <w:rsid w:val="00675114"/>
    <w:rsid w:val="00675BBF"/>
    <w:rsid w:val="00675D41"/>
    <w:rsid w:val="00675E77"/>
    <w:rsid w:val="006761AA"/>
    <w:rsid w:val="00676E5B"/>
    <w:rsid w:val="00680710"/>
    <w:rsid w:val="00680F15"/>
    <w:rsid w:val="00681796"/>
    <w:rsid w:val="00682790"/>
    <w:rsid w:val="006830F1"/>
    <w:rsid w:val="00683B8B"/>
    <w:rsid w:val="00683C8D"/>
    <w:rsid w:val="006848C2"/>
    <w:rsid w:val="00685282"/>
    <w:rsid w:val="00685B3B"/>
    <w:rsid w:val="00685E14"/>
    <w:rsid w:val="0069020F"/>
    <w:rsid w:val="00690D9F"/>
    <w:rsid w:val="0069122E"/>
    <w:rsid w:val="006917B8"/>
    <w:rsid w:val="00691E1F"/>
    <w:rsid w:val="006941E7"/>
    <w:rsid w:val="00695467"/>
    <w:rsid w:val="006967D8"/>
    <w:rsid w:val="00696D88"/>
    <w:rsid w:val="006A0D14"/>
    <w:rsid w:val="006A0F0C"/>
    <w:rsid w:val="006A1AC9"/>
    <w:rsid w:val="006A3AA5"/>
    <w:rsid w:val="006A64CF"/>
    <w:rsid w:val="006A6751"/>
    <w:rsid w:val="006A6CA3"/>
    <w:rsid w:val="006B0240"/>
    <w:rsid w:val="006B1474"/>
    <w:rsid w:val="006B1CDF"/>
    <w:rsid w:val="006B3095"/>
    <w:rsid w:val="006B3244"/>
    <w:rsid w:val="006B34A5"/>
    <w:rsid w:val="006B5CDF"/>
    <w:rsid w:val="006B6928"/>
    <w:rsid w:val="006C0533"/>
    <w:rsid w:val="006C0A5F"/>
    <w:rsid w:val="006C1797"/>
    <w:rsid w:val="006C4C18"/>
    <w:rsid w:val="006C5395"/>
    <w:rsid w:val="006C5588"/>
    <w:rsid w:val="006C56FF"/>
    <w:rsid w:val="006C6239"/>
    <w:rsid w:val="006C6B13"/>
    <w:rsid w:val="006C789B"/>
    <w:rsid w:val="006C7985"/>
    <w:rsid w:val="006D09BF"/>
    <w:rsid w:val="006D1922"/>
    <w:rsid w:val="006D2501"/>
    <w:rsid w:val="006D2583"/>
    <w:rsid w:val="006D293A"/>
    <w:rsid w:val="006D2ADC"/>
    <w:rsid w:val="006D5435"/>
    <w:rsid w:val="006D6839"/>
    <w:rsid w:val="006D74C1"/>
    <w:rsid w:val="006E0B24"/>
    <w:rsid w:val="006E4C14"/>
    <w:rsid w:val="006E576F"/>
    <w:rsid w:val="006E6BE9"/>
    <w:rsid w:val="006E6DB8"/>
    <w:rsid w:val="006E75E4"/>
    <w:rsid w:val="006F0EC1"/>
    <w:rsid w:val="006F2360"/>
    <w:rsid w:val="006F244A"/>
    <w:rsid w:val="006F75F5"/>
    <w:rsid w:val="006F7A13"/>
    <w:rsid w:val="007002ED"/>
    <w:rsid w:val="0070181A"/>
    <w:rsid w:val="00702507"/>
    <w:rsid w:val="00703341"/>
    <w:rsid w:val="0070461A"/>
    <w:rsid w:val="007055F4"/>
    <w:rsid w:val="00705A47"/>
    <w:rsid w:val="007061BC"/>
    <w:rsid w:val="0070741E"/>
    <w:rsid w:val="00710186"/>
    <w:rsid w:val="007105E1"/>
    <w:rsid w:val="00710E89"/>
    <w:rsid w:val="00711483"/>
    <w:rsid w:val="00713BCE"/>
    <w:rsid w:val="00714CE1"/>
    <w:rsid w:val="0071707A"/>
    <w:rsid w:val="007174E7"/>
    <w:rsid w:val="00717664"/>
    <w:rsid w:val="00717821"/>
    <w:rsid w:val="00717890"/>
    <w:rsid w:val="007234B4"/>
    <w:rsid w:val="007242A1"/>
    <w:rsid w:val="007247F3"/>
    <w:rsid w:val="00724F85"/>
    <w:rsid w:val="00725B80"/>
    <w:rsid w:val="00726839"/>
    <w:rsid w:val="00730FB2"/>
    <w:rsid w:val="00735490"/>
    <w:rsid w:val="007367CE"/>
    <w:rsid w:val="00736DC3"/>
    <w:rsid w:val="00737974"/>
    <w:rsid w:val="00740596"/>
    <w:rsid w:val="00740848"/>
    <w:rsid w:val="007473E2"/>
    <w:rsid w:val="007478C5"/>
    <w:rsid w:val="00750BE1"/>
    <w:rsid w:val="00750CBF"/>
    <w:rsid w:val="00751948"/>
    <w:rsid w:val="00751BB4"/>
    <w:rsid w:val="007528ED"/>
    <w:rsid w:val="0075365B"/>
    <w:rsid w:val="00753964"/>
    <w:rsid w:val="007540D2"/>
    <w:rsid w:val="00755E34"/>
    <w:rsid w:val="00756826"/>
    <w:rsid w:val="00757249"/>
    <w:rsid w:val="00760A58"/>
    <w:rsid w:val="0076152B"/>
    <w:rsid w:val="00763C57"/>
    <w:rsid w:val="007653BA"/>
    <w:rsid w:val="00765906"/>
    <w:rsid w:val="00765AB7"/>
    <w:rsid w:val="00767C0C"/>
    <w:rsid w:val="00767C21"/>
    <w:rsid w:val="00770162"/>
    <w:rsid w:val="0077179C"/>
    <w:rsid w:val="00777A7F"/>
    <w:rsid w:val="00782B40"/>
    <w:rsid w:val="00782C81"/>
    <w:rsid w:val="00782F1C"/>
    <w:rsid w:val="007837B1"/>
    <w:rsid w:val="00785A0E"/>
    <w:rsid w:val="00785C01"/>
    <w:rsid w:val="0079247F"/>
    <w:rsid w:val="00794135"/>
    <w:rsid w:val="00794320"/>
    <w:rsid w:val="007951A2"/>
    <w:rsid w:val="0079612E"/>
    <w:rsid w:val="007A01FA"/>
    <w:rsid w:val="007A12E6"/>
    <w:rsid w:val="007A1A98"/>
    <w:rsid w:val="007A1E00"/>
    <w:rsid w:val="007A3B2D"/>
    <w:rsid w:val="007A3F90"/>
    <w:rsid w:val="007A42F7"/>
    <w:rsid w:val="007A5309"/>
    <w:rsid w:val="007A65B7"/>
    <w:rsid w:val="007A7C70"/>
    <w:rsid w:val="007B0347"/>
    <w:rsid w:val="007B184E"/>
    <w:rsid w:val="007B1AC0"/>
    <w:rsid w:val="007B22BD"/>
    <w:rsid w:val="007B516B"/>
    <w:rsid w:val="007B518D"/>
    <w:rsid w:val="007B5D8D"/>
    <w:rsid w:val="007B73DC"/>
    <w:rsid w:val="007B7876"/>
    <w:rsid w:val="007C114D"/>
    <w:rsid w:val="007C2050"/>
    <w:rsid w:val="007C38BF"/>
    <w:rsid w:val="007C4293"/>
    <w:rsid w:val="007C4F06"/>
    <w:rsid w:val="007C6474"/>
    <w:rsid w:val="007C6647"/>
    <w:rsid w:val="007C7A14"/>
    <w:rsid w:val="007D0118"/>
    <w:rsid w:val="007D0E7B"/>
    <w:rsid w:val="007D2A12"/>
    <w:rsid w:val="007D2E47"/>
    <w:rsid w:val="007D2EEE"/>
    <w:rsid w:val="007D47C7"/>
    <w:rsid w:val="007D4EBC"/>
    <w:rsid w:val="007D5300"/>
    <w:rsid w:val="007D575D"/>
    <w:rsid w:val="007D592F"/>
    <w:rsid w:val="007D6B7B"/>
    <w:rsid w:val="007D70A8"/>
    <w:rsid w:val="007D729D"/>
    <w:rsid w:val="007D7382"/>
    <w:rsid w:val="007E08A9"/>
    <w:rsid w:val="007E0E3B"/>
    <w:rsid w:val="007E10C3"/>
    <w:rsid w:val="007E1869"/>
    <w:rsid w:val="007E1D45"/>
    <w:rsid w:val="007E40D8"/>
    <w:rsid w:val="007E4CE3"/>
    <w:rsid w:val="007E52D0"/>
    <w:rsid w:val="007E5B91"/>
    <w:rsid w:val="007E5FB0"/>
    <w:rsid w:val="007E6575"/>
    <w:rsid w:val="007E7E90"/>
    <w:rsid w:val="007F279C"/>
    <w:rsid w:val="007F4A8B"/>
    <w:rsid w:val="007F5A18"/>
    <w:rsid w:val="007F6839"/>
    <w:rsid w:val="007F6C14"/>
    <w:rsid w:val="007F6E78"/>
    <w:rsid w:val="007F7898"/>
    <w:rsid w:val="00801A7E"/>
    <w:rsid w:val="00801CEB"/>
    <w:rsid w:val="008060FA"/>
    <w:rsid w:val="008076A3"/>
    <w:rsid w:val="00807D20"/>
    <w:rsid w:val="00807DB4"/>
    <w:rsid w:val="00810338"/>
    <w:rsid w:val="008103D1"/>
    <w:rsid w:val="00810C9C"/>
    <w:rsid w:val="00811538"/>
    <w:rsid w:val="00811654"/>
    <w:rsid w:val="00812158"/>
    <w:rsid w:val="00812A39"/>
    <w:rsid w:val="00816AF4"/>
    <w:rsid w:val="00816C23"/>
    <w:rsid w:val="00816CFD"/>
    <w:rsid w:val="00817065"/>
    <w:rsid w:val="00817900"/>
    <w:rsid w:val="008206D6"/>
    <w:rsid w:val="008216B0"/>
    <w:rsid w:val="008220F0"/>
    <w:rsid w:val="008225E1"/>
    <w:rsid w:val="00822D02"/>
    <w:rsid w:val="008240AC"/>
    <w:rsid w:val="008247C0"/>
    <w:rsid w:val="008256B7"/>
    <w:rsid w:val="00826A6F"/>
    <w:rsid w:val="008304C2"/>
    <w:rsid w:val="00831961"/>
    <w:rsid w:val="00831B90"/>
    <w:rsid w:val="0083259E"/>
    <w:rsid w:val="00832A92"/>
    <w:rsid w:val="00832EE0"/>
    <w:rsid w:val="00834ECF"/>
    <w:rsid w:val="00835794"/>
    <w:rsid w:val="0083579B"/>
    <w:rsid w:val="00835E99"/>
    <w:rsid w:val="008373BC"/>
    <w:rsid w:val="00837BA1"/>
    <w:rsid w:val="00837BE5"/>
    <w:rsid w:val="00840CD2"/>
    <w:rsid w:val="00842339"/>
    <w:rsid w:val="00842779"/>
    <w:rsid w:val="008440F5"/>
    <w:rsid w:val="00844D0D"/>
    <w:rsid w:val="0084767C"/>
    <w:rsid w:val="00847710"/>
    <w:rsid w:val="008504D3"/>
    <w:rsid w:val="00851D01"/>
    <w:rsid w:val="008528A2"/>
    <w:rsid w:val="00852E60"/>
    <w:rsid w:val="008549A1"/>
    <w:rsid w:val="00857C4B"/>
    <w:rsid w:val="0086044F"/>
    <w:rsid w:val="00860504"/>
    <w:rsid w:val="00860AB5"/>
    <w:rsid w:val="00860B30"/>
    <w:rsid w:val="008617E9"/>
    <w:rsid w:val="008641FB"/>
    <w:rsid w:val="008661E4"/>
    <w:rsid w:val="0087067D"/>
    <w:rsid w:val="00870760"/>
    <w:rsid w:val="00870BB1"/>
    <w:rsid w:val="00872156"/>
    <w:rsid w:val="00875A67"/>
    <w:rsid w:val="0087626D"/>
    <w:rsid w:val="0087713C"/>
    <w:rsid w:val="00880415"/>
    <w:rsid w:val="008828E1"/>
    <w:rsid w:val="008832DA"/>
    <w:rsid w:val="00883BC0"/>
    <w:rsid w:val="00885F79"/>
    <w:rsid w:val="00890044"/>
    <w:rsid w:val="00890B80"/>
    <w:rsid w:val="00890C9D"/>
    <w:rsid w:val="008936FF"/>
    <w:rsid w:val="00893723"/>
    <w:rsid w:val="008948AA"/>
    <w:rsid w:val="00894933"/>
    <w:rsid w:val="00895163"/>
    <w:rsid w:val="0089521C"/>
    <w:rsid w:val="00897885"/>
    <w:rsid w:val="00897A48"/>
    <w:rsid w:val="008A29A0"/>
    <w:rsid w:val="008A3F37"/>
    <w:rsid w:val="008A67BF"/>
    <w:rsid w:val="008A72CA"/>
    <w:rsid w:val="008B21A0"/>
    <w:rsid w:val="008B2261"/>
    <w:rsid w:val="008B2EDE"/>
    <w:rsid w:val="008B413B"/>
    <w:rsid w:val="008B7DB3"/>
    <w:rsid w:val="008C13CD"/>
    <w:rsid w:val="008C2DB0"/>
    <w:rsid w:val="008C4A72"/>
    <w:rsid w:val="008C56CC"/>
    <w:rsid w:val="008C6F01"/>
    <w:rsid w:val="008D101E"/>
    <w:rsid w:val="008D1D55"/>
    <w:rsid w:val="008D1E96"/>
    <w:rsid w:val="008D3A09"/>
    <w:rsid w:val="008D629C"/>
    <w:rsid w:val="008D6314"/>
    <w:rsid w:val="008D6C9A"/>
    <w:rsid w:val="008E0296"/>
    <w:rsid w:val="008E0BFF"/>
    <w:rsid w:val="008E1C55"/>
    <w:rsid w:val="008F069F"/>
    <w:rsid w:val="008F156D"/>
    <w:rsid w:val="008F2C5D"/>
    <w:rsid w:val="008F38E4"/>
    <w:rsid w:val="008F5164"/>
    <w:rsid w:val="008F53FB"/>
    <w:rsid w:val="008F6545"/>
    <w:rsid w:val="008F7B78"/>
    <w:rsid w:val="00901060"/>
    <w:rsid w:val="00902101"/>
    <w:rsid w:val="009043BC"/>
    <w:rsid w:val="0090448D"/>
    <w:rsid w:val="00904A72"/>
    <w:rsid w:val="00904B1C"/>
    <w:rsid w:val="00905F78"/>
    <w:rsid w:val="0091005A"/>
    <w:rsid w:val="00910362"/>
    <w:rsid w:val="009109FC"/>
    <w:rsid w:val="0091161E"/>
    <w:rsid w:val="009118A4"/>
    <w:rsid w:val="009123AE"/>
    <w:rsid w:val="009124FA"/>
    <w:rsid w:val="00912F14"/>
    <w:rsid w:val="00913D25"/>
    <w:rsid w:val="00914BF2"/>
    <w:rsid w:val="00915620"/>
    <w:rsid w:val="0091607C"/>
    <w:rsid w:val="0091691C"/>
    <w:rsid w:val="00920F7F"/>
    <w:rsid w:val="00923764"/>
    <w:rsid w:val="00923E51"/>
    <w:rsid w:val="00924F2B"/>
    <w:rsid w:val="00926067"/>
    <w:rsid w:val="009339D2"/>
    <w:rsid w:val="0093599B"/>
    <w:rsid w:val="00936A4D"/>
    <w:rsid w:val="00941626"/>
    <w:rsid w:val="00947058"/>
    <w:rsid w:val="00950698"/>
    <w:rsid w:val="00951C0C"/>
    <w:rsid w:val="009525C0"/>
    <w:rsid w:val="00953EC1"/>
    <w:rsid w:val="009611B2"/>
    <w:rsid w:val="00962F27"/>
    <w:rsid w:val="0096317B"/>
    <w:rsid w:val="00963EE4"/>
    <w:rsid w:val="0096418C"/>
    <w:rsid w:val="00966862"/>
    <w:rsid w:val="00967395"/>
    <w:rsid w:val="00967ABB"/>
    <w:rsid w:val="00967C6E"/>
    <w:rsid w:val="009705B8"/>
    <w:rsid w:val="00971479"/>
    <w:rsid w:val="009719AD"/>
    <w:rsid w:val="00971B30"/>
    <w:rsid w:val="00973B61"/>
    <w:rsid w:val="0097497C"/>
    <w:rsid w:val="00975779"/>
    <w:rsid w:val="00976BE1"/>
    <w:rsid w:val="00981C7E"/>
    <w:rsid w:val="00981E61"/>
    <w:rsid w:val="009851A2"/>
    <w:rsid w:val="00987994"/>
    <w:rsid w:val="009901F7"/>
    <w:rsid w:val="0099063F"/>
    <w:rsid w:val="00991710"/>
    <w:rsid w:val="00991ECA"/>
    <w:rsid w:val="00991F87"/>
    <w:rsid w:val="0099228F"/>
    <w:rsid w:val="00992D5F"/>
    <w:rsid w:val="009942B1"/>
    <w:rsid w:val="00995388"/>
    <w:rsid w:val="009A06C8"/>
    <w:rsid w:val="009A0963"/>
    <w:rsid w:val="009A0CA6"/>
    <w:rsid w:val="009A24C5"/>
    <w:rsid w:val="009A2834"/>
    <w:rsid w:val="009A3F07"/>
    <w:rsid w:val="009A5037"/>
    <w:rsid w:val="009A5041"/>
    <w:rsid w:val="009A7365"/>
    <w:rsid w:val="009A7A4C"/>
    <w:rsid w:val="009B0C05"/>
    <w:rsid w:val="009B28AC"/>
    <w:rsid w:val="009B3B26"/>
    <w:rsid w:val="009B43F9"/>
    <w:rsid w:val="009B5AC9"/>
    <w:rsid w:val="009B6355"/>
    <w:rsid w:val="009C0144"/>
    <w:rsid w:val="009C1FBA"/>
    <w:rsid w:val="009C372D"/>
    <w:rsid w:val="009C37A5"/>
    <w:rsid w:val="009C5BB2"/>
    <w:rsid w:val="009D12F9"/>
    <w:rsid w:val="009D26F5"/>
    <w:rsid w:val="009D2F43"/>
    <w:rsid w:val="009D2F48"/>
    <w:rsid w:val="009D3254"/>
    <w:rsid w:val="009D364C"/>
    <w:rsid w:val="009D579E"/>
    <w:rsid w:val="009D5936"/>
    <w:rsid w:val="009D7765"/>
    <w:rsid w:val="009E0821"/>
    <w:rsid w:val="009E1843"/>
    <w:rsid w:val="009E1D9B"/>
    <w:rsid w:val="009E3FC0"/>
    <w:rsid w:val="009E49C1"/>
    <w:rsid w:val="009E6265"/>
    <w:rsid w:val="009E6F1A"/>
    <w:rsid w:val="009E78AB"/>
    <w:rsid w:val="009E793B"/>
    <w:rsid w:val="009F1070"/>
    <w:rsid w:val="009F275F"/>
    <w:rsid w:val="009F2BA9"/>
    <w:rsid w:val="009F2ECB"/>
    <w:rsid w:val="009F337D"/>
    <w:rsid w:val="009F4260"/>
    <w:rsid w:val="009F4511"/>
    <w:rsid w:val="009F4726"/>
    <w:rsid w:val="009F50AF"/>
    <w:rsid w:val="009F59FC"/>
    <w:rsid w:val="009F751F"/>
    <w:rsid w:val="009F7F50"/>
    <w:rsid w:val="00A003ED"/>
    <w:rsid w:val="00A00652"/>
    <w:rsid w:val="00A01615"/>
    <w:rsid w:val="00A0284F"/>
    <w:rsid w:val="00A06485"/>
    <w:rsid w:val="00A070FB"/>
    <w:rsid w:val="00A076A3"/>
    <w:rsid w:val="00A10155"/>
    <w:rsid w:val="00A107C6"/>
    <w:rsid w:val="00A10ED3"/>
    <w:rsid w:val="00A11EA5"/>
    <w:rsid w:val="00A1260C"/>
    <w:rsid w:val="00A139A2"/>
    <w:rsid w:val="00A13C7F"/>
    <w:rsid w:val="00A13EC0"/>
    <w:rsid w:val="00A15859"/>
    <w:rsid w:val="00A1624B"/>
    <w:rsid w:val="00A1669D"/>
    <w:rsid w:val="00A16A13"/>
    <w:rsid w:val="00A1736D"/>
    <w:rsid w:val="00A17F58"/>
    <w:rsid w:val="00A20374"/>
    <w:rsid w:val="00A21385"/>
    <w:rsid w:val="00A22F1F"/>
    <w:rsid w:val="00A23F9A"/>
    <w:rsid w:val="00A30418"/>
    <w:rsid w:val="00A332EB"/>
    <w:rsid w:val="00A333D4"/>
    <w:rsid w:val="00A33747"/>
    <w:rsid w:val="00A33824"/>
    <w:rsid w:val="00A33CF5"/>
    <w:rsid w:val="00A341E2"/>
    <w:rsid w:val="00A34DD1"/>
    <w:rsid w:val="00A368E8"/>
    <w:rsid w:val="00A3785B"/>
    <w:rsid w:val="00A4277C"/>
    <w:rsid w:val="00A46142"/>
    <w:rsid w:val="00A50401"/>
    <w:rsid w:val="00A50628"/>
    <w:rsid w:val="00A519E7"/>
    <w:rsid w:val="00A54C9B"/>
    <w:rsid w:val="00A558CC"/>
    <w:rsid w:val="00A57AA0"/>
    <w:rsid w:val="00A603D3"/>
    <w:rsid w:val="00A605B7"/>
    <w:rsid w:val="00A637AA"/>
    <w:rsid w:val="00A64F3B"/>
    <w:rsid w:val="00A71B0B"/>
    <w:rsid w:val="00A74156"/>
    <w:rsid w:val="00A773E9"/>
    <w:rsid w:val="00A77ACC"/>
    <w:rsid w:val="00A77BBE"/>
    <w:rsid w:val="00A77E19"/>
    <w:rsid w:val="00A80EAE"/>
    <w:rsid w:val="00A82B4A"/>
    <w:rsid w:val="00A83AAD"/>
    <w:rsid w:val="00A83BA6"/>
    <w:rsid w:val="00A858A6"/>
    <w:rsid w:val="00A8599B"/>
    <w:rsid w:val="00A85A8D"/>
    <w:rsid w:val="00A862ED"/>
    <w:rsid w:val="00A867C9"/>
    <w:rsid w:val="00A87607"/>
    <w:rsid w:val="00A87F08"/>
    <w:rsid w:val="00A912D9"/>
    <w:rsid w:val="00A9171C"/>
    <w:rsid w:val="00A9360A"/>
    <w:rsid w:val="00A9469D"/>
    <w:rsid w:val="00A95120"/>
    <w:rsid w:val="00AA0D7A"/>
    <w:rsid w:val="00AA1039"/>
    <w:rsid w:val="00AA2A0C"/>
    <w:rsid w:val="00AA476E"/>
    <w:rsid w:val="00AA491E"/>
    <w:rsid w:val="00AA5725"/>
    <w:rsid w:val="00AA5857"/>
    <w:rsid w:val="00AA5E18"/>
    <w:rsid w:val="00AA7809"/>
    <w:rsid w:val="00AB2176"/>
    <w:rsid w:val="00AB2968"/>
    <w:rsid w:val="00AB2AD0"/>
    <w:rsid w:val="00AB2F2A"/>
    <w:rsid w:val="00AB3631"/>
    <w:rsid w:val="00AB56F8"/>
    <w:rsid w:val="00AB6057"/>
    <w:rsid w:val="00AB6D73"/>
    <w:rsid w:val="00AB7216"/>
    <w:rsid w:val="00AB7FF5"/>
    <w:rsid w:val="00AC0F07"/>
    <w:rsid w:val="00AC0F49"/>
    <w:rsid w:val="00AC18E8"/>
    <w:rsid w:val="00AC2B91"/>
    <w:rsid w:val="00AC35E7"/>
    <w:rsid w:val="00AC5D94"/>
    <w:rsid w:val="00AC6873"/>
    <w:rsid w:val="00AC7C55"/>
    <w:rsid w:val="00AD1DE0"/>
    <w:rsid w:val="00AD27AD"/>
    <w:rsid w:val="00AD3AEE"/>
    <w:rsid w:val="00AD414A"/>
    <w:rsid w:val="00AD5D2D"/>
    <w:rsid w:val="00AD6302"/>
    <w:rsid w:val="00AD6351"/>
    <w:rsid w:val="00AD7BA0"/>
    <w:rsid w:val="00AE3D8E"/>
    <w:rsid w:val="00AE48EF"/>
    <w:rsid w:val="00AE6CBC"/>
    <w:rsid w:val="00AE7F71"/>
    <w:rsid w:val="00AF2488"/>
    <w:rsid w:val="00AF29CF"/>
    <w:rsid w:val="00AF39C7"/>
    <w:rsid w:val="00AF3F93"/>
    <w:rsid w:val="00AF4F3E"/>
    <w:rsid w:val="00AF581F"/>
    <w:rsid w:val="00AF5861"/>
    <w:rsid w:val="00B00CA1"/>
    <w:rsid w:val="00B01755"/>
    <w:rsid w:val="00B02EF8"/>
    <w:rsid w:val="00B0606A"/>
    <w:rsid w:val="00B07F75"/>
    <w:rsid w:val="00B117C2"/>
    <w:rsid w:val="00B16BED"/>
    <w:rsid w:val="00B16E8D"/>
    <w:rsid w:val="00B17B04"/>
    <w:rsid w:val="00B20D1F"/>
    <w:rsid w:val="00B22477"/>
    <w:rsid w:val="00B22914"/>
    <w:rsid w:val="00B23C0E"/>
    <w:rsid w:val="00B24C3A"/>
    <w:rsid w:val="00B251B2"/>
    <w:rsid w:val="00B266FF"/>
    <w:rsid w:val="00B276FA"/>
    <w:rsid w:val="00B31685"/>
    <w:rsid w:val="00B3227E"/>
    <w:rsid w:val="00B3328F"/>
    <w:rsid w:val="00B33FFB"/>
    <w:rsid w:val="00B3578D"/>
    <w:rsid w:val="00B35EEB"/>
    <w:rsid w:val="00B412B3"/>
    <w:rsid w:val="00B41814"/>
    <w:rsid w:val="00B41867"/>
    <w:rsid w:val="00B4186D"/>
    <w:rsid w:val="00B41F3B"/>
    <w:rsid w:val="00B42132"/>
    <w:rsid w:val="00B426F5"/>
    <w:rsid w:val="00B4396E"/>
    <w:rsid w:val="00B44017"/>
    <w:rsid w:val="00B46505"/>
    <w:rsid w:val="00B51C59"/>
    <w:rsid w:val="00B5262D"/>
    <w:rsid w:val="00B52786"/>
    <w:rsid w:val="00B531E9"/>
    <w:rsid w:val="00B533A9"/>
    <w:rsid w:val="00B5446D"/>
    <w:rsid w:val="00B574AE"/>
    <w:rsid w:val="00B57BD1"/>
    <w:rsid w:val="00B6127E"/>
    <w:rsid w:val="00B6210B"/>
    <w:rsid w:val="00B62C70"/>
    <w:rsid w:val="00B647F4"/>
    <w:rsid w:val="00B652CC"/>
    <w:rsid w:val="00B66089"/>
    <w:rsid w:val="00B66EBD"/>
    <w:rsid w:val="00B67169"/>
    <w:rsid w:val="00B674B1"/>
    <w:rsid w:val="00B72E46"/>
    <w:rsid w:val="00B749EA"/>
    <w:rsid w:val="00B75663"/>
    <w:rsid w:val="00B76C62"/>
    <w:rsid w:val="00B836EE"/>
    <w:rsid w:val="00B849BA"/>
    <w:rsid w:val="00B84F6F"/>
    <w:rsid w:val="00B9011B"/>
    <w:rsid w:val="00B90D6C"/>
    <w:rsid w:val="00B91849"/>
    <w:rsid w:val="00B91E36"/>
    <w:rsid w:val="00B9277D"/>
    <w:rsid w:val="00B92D44"/>
    <w:rsid w:val="00B92EBA"/>
    <w:rsid w:val="00B9355C"/>
    <w:rsid w:val="00B93EC4"/>
    <w:rsid w:val="00B96714"/>
    <w:rsid w:val="00B96C7C"/>
    <w:rsid w:val="00B96CF5"/>
    <w:rsid w:val="00B97074"/>
    <w:rsid w:val="00BA08C5"/>
    <w:rsid w:val="00BA2163"/>
    <w:rsid w:val="00BA26F8"/>
    <w:rsid w:val="00BA3783"/>
    <w:rsid w:val="00BA510F"/>
    <w:rsid w:val="00BA5907"/>
    <w:rsid w:val="00BA63D1"/>
    <w:rsid w:val="00BA6665"/>
    <w:rsid w:val="00BB1726"/>
    <w:rsid w:val="00BB1B03"/>
    <w:rsid w:val="00BB51FE"/>
    <w:rsid w:val="00BB565F"/>
    <w:rsid w:val="00BB761B"/>
    <w:rsid w:val="00BB78FD"/>
    <w:rsid w:val="00BC17DC"/>
    <w:rsid w:val="00BC238B"/>
    <w:rsid w:val="00BC2856"/>
    <w:rsid w:val="00BC305A"/>
    <w:rsid w:val="00BC39CC"/>
    <w:rsid w:val="00BC40D2"/>
    <w:rsid w:val="00BC661F"/>
    <w:rsid w:val="00BC6E65"/>
    <w:rsid w:val="00BC6F42"/>
    <w:rsid w:val="00BC73E9"/>
    <w:rsid w:val="00BC79FF"/>
    <w:rsid w:val="00BD05B7"/>
    <w:rsid w:val="00BD252B"/>
    <w:rsid w:val="00BD2758"/>
    <w:rsid w:val="00BD29D7"/>
    <w:rsid w:val="00BD2B36"/>
    <w:rsid w:val="00BD319D"/>
    <w:rsid w:val="00BD32D2"/>
    <w:rsid w:val="00BD3801"/>
    <w:rsid w:val="00BD5233"/>
    <w:rsid w:val="00BD68FB"/>
    <w:rsid w:val="00BD71F7"/>
    <w:rsid w:val="00BE18A6"/>
    <w:rsid w:val="00BE1B12"/>
    <w:rsid w:val="00BE2707"/>
    <w:rsid w:val="00BE2F99"/>
    <w:rsid w:val="00BE344B"/>
    <w:rsid w:val="00BE4264"/>
    <w:rsid w:val="00BE52F5"/>
    <w:rsid w:val="00BE586C"/>
    <w:rsid w:val="00BE6591"/>
    <w:rsid w:val="00BE6C0A"/>
    <w:rsid w:val="00BE71FE"/>
    <w:rsid w:val="00BE737D"/>
    <w:rsid w:val="00BF2FF2"/>
    <w:rsid w:val="00BF3FC5"/>
    <w:rsid w:val="00BF47EB"/>
    <w:rsid w:val="00BF7EF6"/>
    <w:rsid w:val="00C00264"/>
    <w:rsid w:val="00C029DD"/>
    <w:rsid w:val="00C03624"/>
    <w:rsid w:val="00C03A1F"/>
    <w:rsid w:val="00C0400F"/>
    <w:rsid w:val="00C05A82"/>
    <w:rsid w:val="00C0670E"/>
    <w:rsid w:val="00C06F24"/>
    <w:rsid w:val="00C07C34"/>
    <w:rsid w:val="00C1033C"/>
    <w:rsid w:val="00C10E36"/>
    <w:rsid w:val="00C132AC"/>
    <w:rsid w:val="00C14E69"/>
    <w:rsid w:val="00C169FD"/>
    <w:rsid w:val="00C21B25"/>
    <w:rsid w:val="00C22ED2"/>
    <w:rsid w:val="00C23ED6"/>
    <w:rsid w:val="00C247FE"/>
    <w:rsid w:val="00C24FD5"/>
    <w:rsid w:val="00C26341"/>
    <w:rsid w:val="00C26AAD"/>
    <w:rsid w:val="00C26F37"/>
    <w:rsid w:val="00C276E9"/>
    <w:rsid w:val="00C27D42"/>
    <w:rsid w:val="00C3126D"/>
    <w:rsid w:val="00C31B09"/>
    <w:rsid w:val="00C321FA"/>
    <w:rsid w:val="00C32C5F"/>
    <w:rsid w:val="00C33CED"/>
    <w:rsid w:val="00C37A0C"/>
    <w:rsid w:val="00C40AA3"/>
    <w:rsid w:val="00C42D7B"/>
    <w:rsid w:val="00C43947"/>
    <w:rsid w:val="00C443E0"/>
    <w:rsid w:val="00C455E4"/>
    <w:rsid w:val="00C456C9"/>
    <w:rsid w:val="00C4675C"/>
    <w:rsid w:val="00C50A5B"/>
    <w:rsid w:val="00C52EA8"/>
    <w:rsid w:val="00C5456B"/>
    <w:rsid w:val="00C547DF"/>
    <w:rsid w:val="00C5607E"/>
    <w:rsid w:val="00C56D26"/>
    <w:rsid w:val="00C5799A"/>
    <w:rsid w:val="00C57D46"/>
    <w:rsid w:val="00C613A5"/>
    <w:rsid w:val="00C617F8"/>
    <w:rsid w:val="00C61F15"/>
    <w:rsid w:val="00C6237A"/>
    <w:rsid w:val="00C642C6"/>
    <w:rsid w:val="00C654B7"/>
    <w:rsid w:val="00C654CA"/>
    <w:rsid w:val="00C654CF"/>
    <w:rsid w:val="00C663A7"/>
    <w:rsid w:val="00C67EDC"/>
    <w:rsid w:val="00C71A57"/>
    <w:rsid w:val="00C73297"/>
    <w:rsid w:val="00C74622"/>
    <w:rsid w:val="00C746F2"/>
    <w:rsid w:val="00C74E0E"/>
    <w:rsid w:val="00C75424"/>
    <w:rsid w:val="00C778BD"/>
    <w:rsid w:val="00C7790D"/>
    <w:rsid w:val="00C80ED8"/>
    <w:rsid w:val="00C82B20"/>
    <w:rsid w:val="00C830D5"/>
    <w:rsid w:val="00C85379"/>
    <w:rsid w:val="00C8547C"/>
    <w:rsid w:val="00C85D30"/>
    <w:rsid w:val="00C86011"/>
    <w:rsid w:val="00C86B3A"/>
    <w:rsid w:val="00C872AE"/>
    <w:rsid w:val="00C878D1"/>
    <w:rsid w:val="00C91F4E"/>
    <w:rsid w:val="00C92D6B"/>
    <w:rsid w:val="00C95D58"/>
    <w:rsid w:val="00C95FEC"/>
    <w:rsid w:val="00C963BF"/>
    <w:rsid w:val="00CA3138"/>
    <w:rsid w:val="00CB230C"/>
    <w:rsid w:val="00CB297F"/>
    <w:rsid w:val="00CB37EE"/>
    <w:rsid w:val="00CC0C83"/>
    <w:rsid w:val="00CC1276"/>
    <w:rsid w:val="00CC14A4"/>
    <w:rsid w:val="00CC3DD8"/>
    <w:rsid w:val="00CC44B0"/>
    <w:rsid w:val="00CC5675"/>
    <w:rsid w:val="00CC571B"/>
    <w:rsid w:val="00CD00EF"/>
    <w:rsid w:val="00CD0699"/>
    <w:rsid w:val="00CD0A7B"/>
    <w:rsid w:val="00CD183B"/>
    <w:rsid w:val="00CD18D8"/>
    <w:rsid w:val="00CD24D4"/>
    <w:rsid w:val="00CD2855"/>
    <w:rsid w:val="00CD38ED"/>
    <w:rsid w:val="00CD4650"/>
    <w:rsid w:val="00CD56B9"/>
    <w:rsid w:val="00CD59BD"/>
    <w:rsid w:val="00CD5B0D"/>
    <w:rsid w:val="00CD79A7"/>
    <w:rsid w:val="00CE199D"/>
    <w:rsid w:val="00CE1E06"/>
    <w:rsid w:val="00CE3A8B"/>
    <w:rsid w:val="00CE41CF"/>
    <w:rsid w:val="00CE5C58"/>
    <w:rsid w:val="00CF34CF"/>
    <w:rsid w:val="00CF3622"/>
    <w:rsid w:val="00CF4127"/>
    <w:rsid w:val="00CF7028"/>
    <w:rsid w:val="00CF7E2E"/>
    <w:rsid w:val="00D001B0"/>
    <w:rsid w:val="00D01C7C"/>
    <w:rsid w:val="00D01CA8"/>
    <w:rsid w:val="00D02D0E"/>
    <w:rsid w:val="00D02EA2"/>
    <w:rsid w:val="00D0358C"/>
    <w:rsid w:val="00D03CDF"/>
    <w:rsid w:val="00D06315"/>
    <w:rsid w:val="00D07F86"/>
    <w:rsid w:val="00D116C2"/>
    <w:rsid w:val="00D12F0E"/>
    <w:rsid w:val="00D163F5"/>
    <w:rsid w:val="00D1692F"/>
    <w:rsid w:val="00D176D1"/>
    <w:rsid w:val="00D2104B"/>
    <w:rsid w:val="00D21312"/>
    <w:rsid w:val="00D215EA"/>
    <w:rsid w:val="00D22392"/>
    <w:rsid w:val="00D22A45"/>
    <w:rsid w:val="00D22B1F"/>
    <w:rsid w:val="00D243DD"/>
    <w:rsid w:val="00D24F3D"/>
    <w:rsid w:val="00D257BA"/>
    <w:rsid w:val="00D2613B"/>
    <w:rsid w:val="00D267EE"/>
    <w:rsid w:val="00D275A7"/>
    <w:rsid w:val="00D31A23"/>
    <w:rsid w:val="00D33B01"/>
    <w:rsid w:val="00D33F2C"/>
    <w:rsid w:val="00D341B3"/>
    <w:rsid w:val="00D344F6"/>
    <w:rsid w:val="00D34B32"/>
    <w:rsid w:val="00D35382"/>
    <w:rsid w:val="00D3682C"/>
    <w:rsid w:val="00D4089C"/>
    <w:rsid w:val="00D40D0F"/>
    <w:rsid w:val="00D42853"/>
    <w:rsid w:val="00D459C3"/>
    <w:rsid w:val="00D46A2B"/>
    <w:rsid w:val="00D474A4"/>
    <w:rsid w:val="00D47B64"/>
    <w:rsid w:val="00D47B77"/>
    <w:rsid w:val="00D50404"/>
    <w:rsid w:val="00D50430"/>
    <w:rsid w:val="00D50852"/>
    <w:rsid w:val="00D5092E"/>
    <w:rsid w:val="00D530C4"/>
    <w:rsid w:val="00D55F4E"/>
    <w:rsid w:val="00D565C5"/>
    <w:rsid w:val="00D57CB2"/>
    <w:rsid w:val="00D57D25"/>
    <w:rsid w:val="00D57DC1"/>
    <w:rsid w:val="00D60119"/>
    <w:rsid w:val="00D60AB9"/>
    <w:rsid w:val="00D61CBA"/>
    <w:rsid w:val="00D6263A"/>
    <w:rsid w:val="00D67673"/>
    <w:rsid w:val="00D67EE4"/>
    <w:rsid w:val="00D720CC"/>
    <w:rsid w:val="00D720F6"/>
    <w:rsid w:val="00D75026"/>
    <w:rsid w:val="00D76318"/>
    <w:rsid w:val="00D76AA6"/>
    <w:rsid w:val="00D76BE9"/>
    <w:rsid w:val="00D775E0"/>
    <w:rsid w:val="00D77DDD"/>
    <w:rsid w:val="00D82415"/>
    <w:rsid w:val="00D838DC"/>
    <w:rsid w:val="00D848A8"/>
    <w:rsid w:val="00D87038"/>
    <w:rsid w:val="00D91ED9"/>
    <w:rsid w:val="00D9209D"/>
    <w:rsid w:val="00D935B8"/>
    <w:rsid w:val="00D93C4D"/>
    <w:rsid w:val="00D946F7"/>
    <w:rsid w:val="00D94999"/>
    <w:rsid w:val="00D96B70"/>
    <w:rsid w:val="00D971D0"/>
    <w:rsid w:val="00D97A19"/>
    <w:rsid w:val="00DA1169"/>
    <w:rsid w:val="00DA3341"/>
    <w:rsid w:val="00DA3447"/>
    <w:rsid w:val="00DA4421"/>
    <w:rsid w:val="00DA4A7F"/>
    <w:rsid w:val="00DA4B3E"/>
    <w:rsid w:val="00DA50BE"/>
    <w:rsid w:val="00DA5508"/>
    <w:rsid w:val="00DA79A9"/>
    <w:rsid w:val="00DA7F5A"/>
    <w:rsid w:val="00DB1283"/>
    <w:rsid w:val="00DB1BED"/>
    <w:rsid w:val="00DB1CDB"/>
    <w:rsid w:val="00DB3097"/>
    <w:rsid w:val="00DB3DE0"/>
    <w:rsid w:val="00DB5C93"/>
    <w:rsid w:val="00DC1339"/>
    <w:rsid w:val="00DC1B9D"/>
    <w:rsid w:val="00DC3BE3"/>
    <w:rsid w:val="00DC3E7E"/>
    <w:rsid w:val="00DD011C"/>
    <w:rsid w:val="00DD14E5"/>
    <w:rsid w:val="00DD17A1"/>
    <w:rsid w:val="00DD4765"/>
    <w:rsid w:val="00DD503A"/>
    <w:rsid w:val="00DD5E3E"/>
    <w:rsid w:val="00DD5FBC"/>
    <w:rsid w:val="00DD6090"/>
    <w:rsid w:val="00DD7B88"/>
    <w:rsid w:val="00DE0091"/>
    <w:rsid w:val="00DE210F"/>
    <w:rsid w:val="00DE3947"/>
    <w:rsid w:val="00DE42F8"/>
    <w:rsid w:val="00DE4546"/>
    <w:rsid w:val="00DE473F"/>
    <w:rsid w:val="00DE5228"/>
    <w:rsid w:val="00DE63E8"/>
    <w:rsid w:val="00DE768B"/>
    <w:rsid w:val="00DF1091"/>
    <w:rsid w:val="00DF124B"/>
    <w:rsid w:val="00DF2087"/>
    <w:rsid w:val="00DF22AD"/>
    <w:rsid w:val="00DF233A"/>
    <w:rsid w:val="00DF4FC0"/>
    <w:rsid w:val="00DF5967"/>
    <w:rsid w:val="00DF692A"/>
    <w:rsid w:val="00E02A11"/>
    <w:rsid w:val="00E03A24"/>
    <w:rsid w:val="00E04F76"/>
    <w:rsid w:val="00E05019"/>
    <w:rsid w:val="00E06399"/>
    <w:rsid w:val="00E104E8"/>
    <w:rsid w:val="00E10787"/>
    <w:rsid w:val="00E10CEE"/>
    <w:rsid w:val="00E12F80"/>
    <w:rsid w:val="00E1337A"/>
    <w:rsid w:val="00E1674F"/>
    <w:rsid w:val="00E17288"/>
    <w:rsid w:val="00E17E4A"/>
    <w:rsid w:val="00E201FA"/>
    <w:rsid w:val="00E20704"/>
    <w:rsid w:val="00E21D89"/>
    <w:rsid w:val="00E23EA7"/>
    <w:rsid w:val="00E259FD"/>
    <w:rsid w:val="00E264E7"/>
    <w:rsid w:val="00E266D3"/>
    <w:rsid w:val="00E2676C"/>
    <w:rsid w:val="00E26B30"/>
    <w:rsid w:val="00E27C96"/>
    <w:rsid w:val="00E318A8"/>
    <w:rsid w:val="00E31C34"/>
    <w:rsid w:val="00E32895"/>
    <w:rsid w:val="00E32BDC"/>
    <w:rsid w:val="00E33C77"/>
    <w:rsid w:val="00E34D43"/>
    <w:rsid w:val="00E41401"/>
    <w:rsid w:val="00E427A7"/>
    <w:rsid w:val="00E440B7"/>
    <w:rsid w:val="00E46233"/>
    <w:rsid w:val="00E47677"/>
    <w:rsid w:val="00E47B13"/>
    <w:rsid w:val="00E5034F"/>
    <w:rsid w:val="00E50AC0"/>
    <w:rsid w:val="00E50D27"/>
    <w:rsid w:val="00E535A8"/>
    <w:rsid w:val="00E537FD"/>
    <w:rsid w:val="00E54B48"/>
    <w:rsid w:val="00E56A54"/>
    <w:rsid w:val="00E5712B"/>
    <w:rsid w:val="00E605CA"/>
    <w:rsid w:val="00E60C51"/>
    <w:rsid w:val="00E61B39"/>
    <w:rsid w:val="00E62A29"/>
    <w:rsid w:val="00E63CC5"/>
    <w:rsid w:val="00E63E0F"/>
    <w:rsid w:val="00E65729"/>
    <w:rsid w:val="00E66E5F"/>
    <w:rsid w:val="00E70028"/>
    <w:rsid w:val="00E75402"/>
    <w:rsid w:val="00E75B4E"/>
    <w:rsid w:val="00E76F35"/>
    <w:rsid w:val="00E77E34"/>
    <w:rsid w:val="00E80BEA"/>
    <w:rsid w:val="00E81470"/>
    <w:rsid w:val="00E81B4B"/>
    <w:rsid w:val="00E848BA"/>
    <w:rsid w:val="00E860A7"/>
    <w:rsid w:val="00E874C8"/>
    <w:rsid w:val="00E8751B"/>
    <w:rsid w:val="00E87D88"/>
    <w:rsid w:val="00E87E77"/>
    <w:rsid w:val="00E87EAB"/>
    <w:rsid w:val="00E906FE"/>
    <w:rsid w:val="00E9096D"/>
    <w:rsid w:val="00E91D17"/>
    <w:rsid w:val="00E929AE"/>
    <w:rsid w:val="00E94B74"/>
    <w:rsid w:val="00E95A5C"/>
    <w:rsid w:val="00E966AB"/>
    <w:rsid w:val="00E96802"/>
    <w:rsid w:val="00E97651"/>
    <w:rsid w:val="00E97857"/>
    <w:rsid w:val="00EA0883"/>
    <w:rsid w:val="00EA116B"/>
    <w:rsid w:val="00EA20D9"/>
    <w:rsid w:val="00EA374E"/>
    <w:rsid w:val="00EA458F"/>
    <w:rsid w:val="00EA47DD"/>
    <w:rsid w:val="00EA49BB"/>
    <w:rsid w:val="00EA6642"/>
    <w:rsid w:val="00EA7C73"/>
    <w:rsid w:val="00EB0C8F"/>
    <w:rsid w:val="00EB3B6E"/>
    <w:rsid w:val="00EB7607"/>
    <w:rsid w:val="00EB782E"/>
    <w:rsid w:val="00EB7BC7"/>
    <w:rsid w:val="00EB7DC3"/>
    <w:rsid w:val="00EC0086"/>
    <w:rsid w:val="00EC084C"/>
    <w:rsid w:val="00EC0DAC"/>
    <w:rsid w:val="00EC1EE7"/>
    <w:rsid w:val="00EC2D3E"/>
    <w:rsid w:val="00EC5417"/>
    <w:rsid w:val="00EC63D7"/>
    <w:rsid w:val="00EC66DC"/>
    <w:rsid w:val="00EC7457"/>
    <w:rsid w:val="00EC79EF"/>
    <w:rsid w:val="00ED0529"/>
    <w:rsid w:val="00ED4DD0"/>
    <w:rsid w:val="00ED6696"/>
    <w:rsid w:val="00ED78C5"/>
    <w:rsid w:val="00EE4710"/>
    <w:rsid w:val="00EF04C3"/>
    <w:rsid w:val="00EF06A3"/>
    <w:rsid w:val="00EF1071"/>
    <w:rsid w:val="00EF1473"/>
    <w:rsid w:val="00EF216F"/>
    <w:rsid w:val="00EF37CD"/>
    <w:rsid w:val="00EF5262"/>
    <w:rsid w:val="00F03234"/>
    <w:rsid w:val="00F05DC6"/>
    <w:rsid w:val="00F06472"/>
    <w:rsid w:val="00F103ED"/>
    <w:rsid w:val="00F12135"/>
    <w:rsid w:val="00F129C3"/>
    <w:rsid w:val="00F12C91"/>
    <w:rsid w:val="00F12FDA"/>
    <w:rsid w:val="00F15DC4"/>
    <w:rsid w:val="00F16B91"/>
    <w:rsid w:val="00F17631"/>
    <w:rsid w:val="00F17839"/>
    <w:rsid w:val="00F20ADD"/>
    <w:rsid w:val="00F21A32"/>
    <w:rsid w:val="00F24F88"/>
    <w:rsid w:val="00F25785"/>
    <w:rsid w:val="00F26E47"/>
    <w:rsid w:val="00F300A2"/>
    <w:rsid w:val="00F3041C"/>
    <w:rsid w:val="00F31593"/>
    <w:rsid w:val="00F3389F"/>
    <w:rsid w:val="00F34019"/>
    <w:rsid w:val="00F34E09"/>
    <w:rsid w:val="00F35127"/>
    <w:rsid w:val="00F35494"/>
    <w:rsid w:val="00F35BAA"/>
    <w:rsid w:val="00F3682B"/>
    <w:rsid w:val="00F369CB"/>
    <w:rsid w:val="00F407C2"/>
    <w:rsid w:val="00F41379"/>
    <w:rsid w:val="00F4287B"/>
    <w:rsid w:val="00F43564"/>
    <w:rsid w:val="00F4617B"/>
    <w:rsid w:val="00F510D3"/>
    <w:rsid w:val="00F516F8"/>
    <w:rsid w:val="00F5196C"/>
    <w:rsid w:val="00F52754"/>
    <w:rsid w:val="00F530E9"/>
    <w:rsid w:val="00F54E28"/>
    <w:rsid w:val="00F551E9"/>
    <w:rsid w:val="00F559DA"/>
    <w:rsid w:val="00F561AE"/>
    <w:rsid w:val="00F56F6F"/>
    <w:rsid w:val="00F629B6"/>
    <w:rsid w:val="00F62FBC"/>
    <w:rsid w:val="00F64454"/>
    <w:rsid w:val="00F656A5"/>
    <w:rsid w:val="00F67605"/>
    <w:rsid w:val="00F70CEA"/>
    <w:rsid w:val="00F73B33"/>
    <w:rsid w:val="00F7486D"/>
    <w:rsid w:val="00F75978"/>
    <w:rsid w:val="00F75CEF"/>
    <w:rsid w:val="00F76E52"/>
    <w:rsid w:val="00F771AB"/>
    <w:rsid w:val="00F8136F"/>
    <w:rsid w:val="00F90051"/>
    <w:rsid w:val="00F90198"/>
    <w:rsid w:val="00F9066E"/>
    <w:rsid w:val="00F90ACA"/>
    <w:rsid w:val="00F93588"/>
    <w:rsid w:val="00F93874"/>
    <w:rsid w:val="00F94619"/>
    <w:rsid w:val="00FA01FB"/>
    <w:rsid w:val="00FA0A2B"/>
    <w:rsid w:val="00FA2A20"/>
    <w:rsid w:val="00FA30ED"/>
    <w:rsid w:val="00FA334F"/>
    <w:rsid w:val="00FA3411"/>
    <w:rsid w:val="00FA5A11"/>
    <w:rsid w:val="00FA72CB"/>
    <w:rsid w:val="00FB094A"/>
    <w:rsid w:val="00FB100C"/>
    <w:rsid w:val="00FB1462"/>
    <w:rsid w:val="00FB55FD"/>
    <w:rsid w:val="00FC0747"/>
    <w:rsid w:val="00FC13CD"/>
    <w:rsid w:val="00FC1FB8"/>
    <w:rsid w:val="00FC22E5"/>
    <w:rsid w:val="00FC2F67"/>
    <w:rsid w:val="00FC7B9C"/>
    <w:rsid w:val="00FD08E1"/>
    <w:rsid w:val="00FD1920"/>
    <w:rsid w:val="00FD5950"/>
    <w:rsid w:val="00FD666A"/>
    <w:rsid w:val="00FD684B"/>
    <w:rsid w:val="00FD7245"/>
    <w:rsid w:val="00FE097F"/>
    <w:rsid w:val="00FE260E"/>
    <w:rsid w:val="00FE4786"/>
    <w:rsid w:val="00FE4ACC"/>
    <w:rsid w:val="00FE79C2"/>
    <w:rsid w:val="00FF162B"/>
    <w:rsid w:val="00FF1713"/>
    <w:rsid w:val="00FF210C"/>
    <w:rsid w:val="00FF30EC"/>
    <w:rsid w:val="00FF46E4"/>
    <w:rsid w:val="00FF57B2"/>
    <w:rsid w:val="00FF67F9"/>
    <w:rsid w:val="00FF76C7"/>
    <w:rsid w:val="00FF7D1B"/>
    <w:rsid w:val="14C65DB4"/>
    <w:rsid w:val="34689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  <o:rules v:ext="edit">
        <o:r id="V:Rule1" type="connector" idref="#_x0000_s1038"/>
        <o:r id="V:Rule2" type="connector" idref="#_x0000_s1039"/>
      </o:rules>
    </o:shapelayout>
  </w:shapeDefaults>
  <w:decimalSymbol w:val=","/>
  <w:listSeparator w:val=";"/>
  <w14:docId w14:val="083FB05A"/>
  <w15:chartTrackingRefBased/>
  <w15:docId w15:val="{0AB7B1BE-2672-4FD6-8950-2614D0AA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87D88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pPr>
      <w:keepNext/>
      <w:spacing w:before="240" w:after="6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2">
    <w:name w:val="heading 2"/>
    <w:basedOn w:val="a1"/>
    <w:next w:val="a1"/>
    <w:qFormat/>
    <w:pPr>
      <w:keepNext/>
      <w:widowControl w:val="0"/>
      <w:autoSpaceDE w:val="0"/>
      <w:autoSpaceDN w:val="0"/>
      <w:adjustRightInd w:val="0"/>
      <w:jc w:val="right"/>
      <w:outlineLvl w:val="1"/>
    </w:pPr>
    <w:rPr>
      <w:i/>
      <w:iCs/>
      <w:color w:val="000000"/>
      <w:sz w:val="20"/>
      <w:szCs w:val="18"/>
    </w:rPr>
  </w:style>
  <w:style w:type="paragraph" w:styleId="6">
    <w:name w:val="heading 6"/>
    <w:basedOn w:val="a1"/>
    <w:next w:val="a1"/>
    <w:qFormat/>
    <w:rsid w:val="001A19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F3FC5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aption"/>
    <w:basedOn w:val="a1"/>
    <w:next w:val="a1"/>
    <w:qFormat/>
    <w:pPr>
      <w:widowControl w:val="0"/>
      <w:tabs>
        <w:tab w:val="center" w:pos="4855"/>
      </w:tabs>
      <w:autoSpaceDE w:val="0"/>
      <w:autoSpaceDN w:val="0"/>
      <w:adjustRightInd w:val="0"/>
      <w:spacing w:before="264"/>
      <w:jc w:val="center"/>
    </w:pPr>
    <w:rPr>
      <w:i/>
      <w:iCs/>
      <w:color w:val="000000"/>
      <w:szCs w:val="22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1"/>
    <w:link w:val="a8"/>
    <w:pPr>
      <w:jc w:val="center"/>
    </w:p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aliases w:val="ITTHEADER,h,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"/>
    <w:basedOn w:val="a1"/>
    <w:link w:val="ab"/>
    <w:rsid w:val="003F331E"/>
    <w:pPr>
      <w:tabs>
        <w:tab w:val="center" w:pos="4677"/>
        <w:tab w:val="right" w:pos="9355"/>
      </w:tabs>
    </w:pPr>
    <w:rPr>
      <w:rFonts w:ascii="Times New Roman" w:hAnsi="Times New Roman"/>
      <w:szCs w:val="24"/>
      <w:lang w:val="x-none" w:eastAsia="x-none"/>
    </w:rPr>
  </w:style>
  <w:style w:type="paragraph" w:styleId="ac">
    <w:name w:val="footer"/>
    <w:basedOn w:val="a1"/>
    <w:rsid w:val="003F331E"/>
    <w:pPr>
      <w:tabs>
        <w:tab w:val="center" w:pos="4677"/>
        <w:tab w:val="right" w:pos="9355"/>
      </w:tabs>
    </w:pPr>
  </w:style>
  <w:style w:type="character" w:styleId="ad">
    <w:name w:val="page number"/>
    <w:basedOn w:val="a2"/>
    <w:rsid w:val="001750C0"/>
  </w:style>
  <w:style w:type="paragraph" w:customStyle="1" w:styleId="ae">
    <w:name w:val="Приложение"/>
    <w:next w:val="a7"/>
    <w:rsid w:val="001750C0"/>
    <w:pPr>
      <w:pageBreakBefore/>
      <w:jc w:val="center"/>
    </w:pPr>
    <w:rPr>
      <w:rFonts w:ascii="Arial" w:hAnsi="Arial"/>
      <w:b/>
      <w:bCs/>
      <w:i/>
      <w:sz w:val="26"/>
    </w:rPr>
  </w:style>
  <w:style w:type="character" w:customStyle="1" w:styleId="af">
    <w:name w:val="ПриложениеНомер"/>
    <w:rsid w:val="001750C0"/>
    <w:rPr>
      <w:iCs/>
      <w:caps/>
    </w:rPr>
  </w:style>
  <w:style w:type="paragraph" w:styleId="11">
    <w:name w:val="toc 1"/>
    <w:basedOn w:val="a1"/>
    <w:next w:val="a1"/>
    <w:autoRedefine/>
    <w:semiHidden/>
    <w:rsid w:val="006E0B24"/>
    <w:pPr>
      <w:tabs>
        <w:tab w:val="left" w:pos="964"/>
        <w:tab w:val="right" w:leader="dot" w:pos="9923"/>
      </w:tabs>
      <w:ind w:left="964" w:right="397" w:hanging="964"/>
    </w:pPr>
  </w:style>
  <w:style w:type="paragraph" w:styleId="af0">
    <w:name w:val="Body Text Indent"/>
    <w:basedOn w:val="a1"/>
    <w:link w:val="af1"/>
    <w:rsid w:val="00017346"/>
    <w:pPr>
      <w:spacing w:line="360" w:lineRule="auto"/>
      <w:ind w:firstLine="720"/>
      <w:jc w:val="both"/>
    </w:pPr>
    <w:rPr>
      <w:rFonts w:ascii="Times New Roman" w:hAnsi="Times New Roman"/>
      <w:lang w:val="uk-UA" w:eastAsia="x-none"/>
    </w:rPr>
  </w:style>
  <w:style w:type="character" w:customStyle="1" w:styleId="af1">
    <w:name w:val="Основной текст с отступом Знак"/>
    <w:link w:val="af0"/>
    <w:rsid w:val="00017346"/>
    <w:rPr>
      <w:sz w:val="24"/>
      <w:lang w:val="uk-UA"/>
    </w:rPr>
  </w:style>
  <w:style w:type="paragraph" w:styleId="20">
    <w:name w:val="Body Text Indent 2"/>
    <w:basedOn w:val="a1"/>
    <w:link w:val="21"/>
    <w:rsid w:val="00017346"/>
    <w:pPr>
      <w:spacing w:after="120" w:line="480" w:lineRule="auto"/>
      <w:ind w:left="283"/>
    </w:pPr>
    <w:rPr>
      <w:lang w:val="x-none" w:eastAsia="x-none"/>
    </w:rPr>
  </w:style>
  <w:style w:type="character" w:customStyle="1" w:styleId="21">
    <w:name w:val="Основной текст с отступом 2 Знак"/>
    <w:link w:val="20"/>
    <w:rsid w:val="00017346"/>
    <w:rPr>
      <w:rFonts w:ascii="Arial" w:hAnsi="Arial"/>
      <w:sz w:val="24"/>
    </w:rPr>
  </w:style>
  <w:style w:type="paragraph" w:customStyle="1" w:styleId="X">
    <w:name w:val="СтильX"/>
    <w:basedOn w:val="a1"/>
    <w:rsid w:val="00017346"/>
    <w:pPr>
      <w:spacing w:line="360" w:lineRule="auto"/>
      <w:ind w:firstLine="720"/>
      <w:jc w:val="both"/>
    </w:pPr>
    <w:rPr>
      <w:rFonts w:ascii="Times New Roman" w:hAnsi="Times New Roman"/>
    </w:rPr>
  </w:style>
  <w:style w:type="character" w:customStyle="1" w:styleId="ab">
    <w:name w:val="Верхний колонтитул Знак"/>
    <w:aliases w:val="ITTHEADER Знак,h Знак,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link w:val="aa"/>
    <w:rsid w:val="00017346"/>
    <w:rPr>
      <w:sz w:val="24"/>
      <w:szCs w:val="24"/>
    </w:rPr>
  </w:style>
  <w:style w:type="paragraph" w:styleId="22">
    <w:name w:val="Body Text 2"/>
    <w:basedOn w:val="a1"/>
    <w:link w:val="23"/>
    <w:uiPriority w:val="99"/>
    <w:unhideWhenUsed/>
    <w:rsid w:val="0033703D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rsid w:val="0033703D"/>
    <w:rPr>
      <w:rFonts w:ascii="Arial" w:hAnsi="Arial"/>
      <w:sz w:val="24"/>
    </w:rPr>
  </w:style>
  <w:style w:type="paragraph" w:styleId="af2">
    <w:name w:val="Document Map"/>
    <w:basedOn w:val="a1"/>
    <w:link w:val="af3"/>
    <w:semiHidden/>
    <w:rsid w:val="00B9277D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3">
    <w:name w:val="Схема документа Знак"/>
    <w:link w:val="af2"/>
    <w:semiHidden/>
    <w:rsid w:val="00B9277D"/>
    <w:rPr>
      <w:rFonts w:ascii="Tahoma" w:hAnsi="Tahoma"/>
      <w:sz w:val="24"/>
      <w:shd w:val="clear" w:color="auto" w:fill="000080"/>
    </w:rPr>
  </w:style>
  <w:style w:type="character" w:customStyle="1" w:styleId="70">
    <w:name w:val="Заголовок 7 Знак"/>
    <w:link w:val="7"/>
    <w:uiPriority w:val="9"/>
    <w:semiHidden/>
    <w:rsid w:val="00BF3FC5"/>
    <w:rPr>
      <w:rFonts w:ascii="Calibri" w:eastAsia="Times New Roman" w:hAnsi="Calibri" w:cs="Arial"/>
      <w:sz w:val="24"/>
      <w:szCs w:val="24"/>
    </w:rPr>
  </w:style>
  <w:style w:type="paragraph" w:styleId="12">
    <w:name w:val="index 1"/>
    <w:basedOn w:val="a1"/>
    <w:next w:val="a1"/>
    <w:autoRedefine/>
    <w:uiPriority w:val="99"/>
    <w:semiHidden/>
    <w:unhideWhenUsed/>
    <w:rsid w:val="002D1679"/>
    <w:pPr>
      <w:ind w:left="240" w:hanging="240"/>
    </w:pPr>
  </w:style>
  <w:style w:type="character" w:customStyle="1" w:styleId="10">
    <w:name w:val="Заголовок 1 Знак"/>
    <w:link w:val="1"/>
    <w:rsid w:val="00BF3FC5"/>
    <w:rPr>
      <w:rFonts w:ascii="Arial" w:hAnsi="Arial"/>
      <w:b/>
      <w:bCs/>
      <w:kern w:val="32"/>
      <w:sz w:val="24"/>
      <w:szCs w:val="32"/>
    </w:rPr>
  </w:style>
  <w:style w:type="paragraph" w:styleId="af4">
    <w:name w:val="Balloon Text"/>
    <w:basedOn w:val="a1"/>
    <w:link w:val="af5"/>
    <w:uiPriority w:val="99"/>
    <w:semiHidden/>
    <w:unhideWhenUsed/>
    <w:rsid w:val="0053625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536252"/>
    <w:rPr>
      <w:rFonts w:ascii="Tahoma" w:hAnsi="Tahoma" w:cs="Tahoma"/>
      <w:sz w:val="16"/>
      <w:szCs w:val="16"/>
    </w:rPr>
  </w:style>
  <w:style w:type="character" w:customStyle="1" w:styleId="13">
    <w:name w:val="Верхний колонтитул Знак1"/>
    <w:uiPriority w:val="99"/>
    <w:rsid w:val="00C71A57"/>
    <w:rPr>
      <w:sz w:val="24"/>
      <w:szCs w:val="24"/>
    </w:rPr>
  </w:style>
  <w:style w:type="character" w:customStyle="1" w:styleId="a8">
    <w:name w:val="Основной текст Знак"/>
    <w:link w:val="a7"/>
    <w:locked/>
    <w:rsid w:val="0028715D"/>
    <w:rPr>
      <w:rFonts w:ascii="Arial" w:hAnsi="Arial"/>
      <w:sz w:val="24"/>
    </w:rPr>
  </w:style>
  <w:style w:type="paragraph" w:customStyle="1" w:styleId="af6">
    <w:name w:val="Текст записки"/>
    <w:basedOn w:val="a1"/>
    <w:link w:val="af7"/>
    <w:rsid w:val="0028715D"/>
    <w:pPr>
      <w:spacing w:line="360" w:lineRule="auto"/>
      <w:ind w:firstLine="709"/>
      <w:jc w:val="both"/>
    </w:pPr>
    <w:rPr>
      <w:rFonts w:ascii="Times New Roman" w:hAnsi="Times New Roman"/>
      <w:szCs w:val="24"/>
    </w:rPr>
  </w:style>
  <w:style w:type="character" w:customStyle="1" w:styleId="af7">
    <w:name w:val="Текст записки Знак"/>
    <w:link w:val="af6"/>
    <w:rsid w:val="0028715D"/>
    <w:rPr>
      <w:sz w:val="24"/>
      <w:szCs w:val="24"/>
    </w:rPr>
  </w:style>
  <w:style w:type="paragraph" w:customStyle="1" w:styleId="a0">
    <w:name w:val="Название ИГЭ"/>
    <w:basedOn w:val="a1"/>
    <w:rsid w:val="00CD59BD"/>
    <w:pPr>
      <w:numPr>
        <w:numId w:val="26"/>
      </w:numPr>
      <w:spacing w:line="360" w:lineRule="auto"/>
      <w:jc w:val="both"/>
    </w:pPr>
    <w:rPr>
      <w:rFonts w:ascii="Times New Roman" w:hAnsi="Times New Roman"/>
      <w:szCs w:val="24"/>
    </w:rPr>
  </w:style>
  <w:style w:type="paragraph" w:customStyle="1" w:styleId="a">
    <w:name w:val="Выводы"/>
    <w:basedOn w:val="a1"/>
    <w:rsid w:val="00490057"/>
    <w:pPr>
      <w:numPr>
        <w:numId w:val="29"/>
      </w:numPr>
      <w:spacing w:line="360" w:lineRule="auto"/>
      <w:jc w:val="both"/>
    </w:pPr>
    <w:rPr>
      <w:rFonts w:ascii="Times New Roman" w:hAnsi="Times New Roman"/>
      <w:szCs w:val="24"/>
    </w:rPr>
  </w:style>
  <w:style w:type="paragraph" w:customStyle="1" w:styleId="Bibliography">
    <w:name w:val="Bibliography"/>
    <w:basedOn w:val="a"/>
    <w:rsid w:val="00490057"/>
  </w:style>
  <w:style w:type="paragraph" w:styleId="3">
    <w:name w:val="Body Text 3"/>
    <w:basedOn w:val="a1"/>
    <w:link w:val="30"/>
    <w:uiPriority w:val="99"/>
    <w:semiHidden/>
    <w:unhideWhenUsed/>
    <w:rsid w:val="002F11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2F115A"/>
    <w:rPr>
      <w:rFonts w:ascii="Arial" w:hAnsi="Arial"/>
      <w:sz w:val="16"/>
      <w:szCs w:val="16"/>
    </w:rPr>
  </w:style>
  <w:style w:type="paragraph" w:customStyle="1" w:styleId="af8">
    <w:name w:val="_штамп_номер"/>
    <w:rsid w:val="00631E64"/>
    <w:pPr>
      <w:jc w:val="center"/>
    </w:pPr>
    <w:rPr>
      <w:rFonts w:ascii="Arial" w:hAnsi="Arial"/>
      <w:i/>
      <w:sz w:val="32"/>
    </w:rPr>
  </w:style>
  <w:style w:type="character" w:styleId="af9">
    <w:name w:val="Strong"/>
    <w:uiPriority w:val="22"/>
    <w:qFormat/>
    <w:rsid w:val="00631E64"/>
    <w:rPr>
      <w:b/>
      <w:bCs/>
    </w:rPr>
  </w:style>
  <w:style w:type="paragraph" w:styleId="afa">
    <w:name w:val="footnote text"/>
    <w:basedOn w:val="a1"/>
    <w:link w:val="afb"/>
    <w:uiPriority w:val="99"/>
    <w:semiHidden/>
    <w:unhideWhenUsed/>
    <w:rsid w:val="001F4635"/>
    <w:rPr>
      <w:sz w:val="20"/>
    </w:rPr>
  </w:style>
  <w:style w:type="character" w:customStyle="1" w:styleId="afb">
    <w:name w:val="Текст сноски Знак"/>
    <w:link w:val="afa"/>
    <w:uiPriority w:val="99"/>
    <w:semiHidden/>
    <w:rsid w:val="001F4635"/>
    <w:rPr>
      <w:rFonts w:ascii="Arial" w:hAnsi="Arial"/>
    </w:rPr>
  </w:style>
  <w:style w:type="character" w:styleId="afc">
    <w:name w:val="footnote reference"/>
    <w:uiPriority w:val="99"/>
    <w:semiHidden/>
    <w:unhideWhenUsed/>
    <w:rsid w:val="001F4635"/>
    <w:rPr>
      <w:vertAlign w:val="superscript"/>
    </w:rPr>
  </w:style>
  <w:style w:type="paragraph" w:styleId="afd">
    <w:name w:val="Обычный (веб)"/>
    <w:basedOn w:val="a1"/>
    <w:uiPriority w:val="99"/>
    <w:unhideWhenUsed/>
    <w:rsid w:val="00FA334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e">
    <w:name w:val="Основной текст_"/>
    <w:link w:val="14"/>
    <w:rsid w:val="00473055"/>
    <w:rPr>
      <w:sz w:val="28"/>
      <w:szCs w:val="28"/>
    </w:rPr>
  </w:style>
  <w:style w:type="paragraph" w:customStyle="1" w:styleId="14">
    <w:name w:val="Основной текст1"/>
    <w:basedOn w:val="a1"/>
    <w:link w:val="afe"/>
    <w:rsid w:val="00473055"/>
    <w:pPr>
      <w:widowControl w:val="0"/>
      <w:ind w:firstLine="400"/>
    </w:pPr>
    <w:rPr>
      <w:rFonts w:ascii="Times New Roman" w:hAnsi="Times New Roman"/>
      <w:sz w:val="28"/>
      <w:szCs w:val="28"/>
    </w:rPr>
  </w:style>
  <w:style w:type="paragraph" w:customStyle="1" w:styleId="aff">
    <w:basedOn w:val="a1"/>
    <w:next w:val="afd"/>
    <w:uiPriority w:val="99"/>
    <w:unhideWhenUsed/>
    <w:rsid w:val="009E78AB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ff0">
    <w:name w:val="Table Grid"/>
    <w:basedOn w:val="a3"/>
    <w:rsid w:val="00FB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ngGeo\Reports\&#1040;&#1075;&#1088;&#1077;&#1089;&#1089;&#1080;&#1074;&#1085;&#1086;&#1089;&#1090;&#1100;%20&#1082;%20&#1089;&#1090;&#1072;&#1083;&#1080;%20(&#1089;%20&#1088;&#1072;&#1084;&#1082;&#1086;&#108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F787C-E577-4891-AF78-B60F5D5C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Агрессивность к стали (с рамкой).dot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КоррозияСтали</vt:lpstr>
    </vt:vector>
  </TitlesOfParts>
  <Company>ALGIS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КоррозияСтали</dc:title>
  <dc:subject/>
  <dc:creator>admin</dc:creator>
  <cp:keywords/>
  <cp:lastModifiedBy>Александр Герасимов</cp:lastModifiedBy>
  <cp:revision>2</cp:revision>
  <cp:lastPrinted>2019-05-30T06:50:00Z</cp:lastPrinted>
  <dcterms:created xsi:type="dcterms:W3CDTF">2024-07-22T18:04:00Z</dcterms:created>
  <dcterms:modified xsi:type="dcterms:W3CDTF">2024-07-22T18:04:00Z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нига">
    <vt:lpwstr>01</vt:lpwstr>
  </property>
  <property fmtid="{D5CDD505-2E9C-101B-9397-08002B2CF9AE}" pid="3" name="Часть">
    <vt:lpwstr> </vt:lpwstr>
  </property>
  <property fmtid="{D5CDD505-2E9C-101B-9397-08002B2CF9AE}" pid="4" name="Том">
    <vt:lpwstr> </vt:lpwstr>
  </property>
  <property fmtid="{D5CDD505-2E9C-101B-9397-08002B2CF9AE}" pid="5" name="Редакция">
    <vt:lpwstr>0</vt:lpwstr>
  </property>
  <property fmtid="{D5CDD505-2E9C-101B-9397-08002B2CF9AE}" pid="6" name="Комплекс">
    <vt:lpwstr>8971-000</vt:lpwstr>
  </property>
  <property fmtid="{D5CDD505-2E9C-101B-9397-08002B2CF9AE}" pid="7" name="Язык">
    <vt:lpwstr>R</vt:lpwstr>
  </property>
  <property fmtid="{D5CDD505-2E9C-101B-9397-08002B2CF9AE}" pid="8" name="НазвТом">
    <vt:lpwstr>Название тома</vt:lpwstr>
  </property>
  <property fmtid="{D5CDD505-2E9C-101B-9397-08002B2CF9AE}" pid="9" name="НазвКниги">
    <vt:lpwstr>Инженерно-экологические изыскания</vt:lpwstr>
  </property>
  <property fmtid="{D5CDD505-2E9C-101B-9397-08002B2CF9AE}" pid="10" name="НазвЧасти">
    <vt:lpwstr>Название части</vt:lpwstr>
  </property>
  <property fmtid="{D5CDD505-2E9C-101B-9397-08002B2CF9AE}" pid="11" name="Отдел">
    <vt:lpwstr>20</vt:lpwstr>
  </property>
  <property fmtid="{D5CDD505-2E9C-101B-9397-08002B2CF9AE}" pid="12" name="Утвердил">
    <vt:lpwstr> </vt:lpwstr>
  </property>
  <property fmtid="{D5CDD505-2E9C-101B-9397-08002B2CF9AE}" pid="13" name="Проверил">
    <vt:lpwstr> </vt:lpwstr>
  </property>
  <property fmtid="{D5CDD505-2E9C-101B-9397-08002B2CF9AE}" pid="14" name="Разработал">
    <vt:lpwstr> </vt:lpwstr>
  </property>
  <property fmtid="{D5CDD505-2E9C-101B-9397-08002B2CF9AE}" pid="15" name="Стадия">
    <vt:lpwstr>Проект</vt:lpwstr>
  </property>
  <property fmtid="{D5CDD505-2E9C-101B-9397-08002B2CF9AE}" pid="16" name="Организация">
    <vt:lpwstr>OAO Гипровостокнефть</vt:lpwstr>
  </property>
  <property fmtid="{D5CDD505-2E9C-101B-9397-08002B2CF9AE}" pid="17" name="ШифрДокумента">
    <vt:lpwstr>8971-П-EES-001</vt:lpwstr>
  </property>
</Properties>
</file>